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6972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36pt;width:620pt;height:848.65pt;mso-position-horizontal-relative:page;mso-position-vertical-relative:page;z-index:-34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84"/>
                      <w:szCs w:val="84"/>
                    </w:rPr>
                  </w:pPr>
                </w:p>
                <w:p>
                  <w:pPr>
                    <w:tabs>
                      <w:tab w:pos="9292" w:val="left" w:leader="none"/>
                    </w:tabs>
                    <w:spacing w:line="939" w:lineRule="exact" w:before="515"/>
                    <w:ind w:left="1152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bookmarkStart w:name="Page 1" w:id="1"/>
                  <w:bookmarkEnd w:id="1"/>
                  <w:r>
                    <w:rPr/>
                  </w:r>
                  <w:bookmarkStart w:name="Word of mouth " w:id="2"/>
                  <w:bookmarkEnd w:id="2"/>
                  <w:r>
                    <w:rPr/>
                  </w:r>
                  <w:r>
                    <w:rPr>
                      <w:rFonts w:ascii="Arial"/>
                      <w:color w:val="181818"/>
                      <w:w w:val="90"/>
                      <w:position w:val="3"/>
                      <w:sz w:val="84"/>
                    </w:rPr>
                    <w:t>Word</w:t>
                  </w:r>
                  <w:r>
                    <w:rPr>
                      <w:rFonts w:ascii="Arial"/>
                      <w:color w:val="181818"/>
                      <w:spacing w:val="-15"/>
                      <w:position w:val="3"/>
                      <w:sz w:val="84"/>
                    </w:rPr>
                    <w:t> </w:t>
                  </w:r>
                  <w:r>
                    <w:rPr>
                      <w:rFonts w:ascii="Arial"/>
                      <w:color w:val="181818"/>
                      <w:w w:val="90"/>
                      <w:position w:val="3"/>
                      <w:sz w:val="84"/>
                    </w:rPr>
                    <w:t>of</w:t>
                  </w:r>
                  <w:r>
                    <w:rPr>
                      <w:rFonts w:ascii="Arial"/>
                      <w:color w:val="181818"/>
                      <w:spacing w:val="22"/>
                      <w:position w:val="3"/>
                      <w:sz w:val="84"/>
                    </w:rPr>
                    <w:t> </w:t>
                  </w:r>
                  <w:r>
                    <w:rPr>
                      <w:rFonts w:ascii="Arial"/>
                      <w:color w:val="181818"/>
                      <w:w w:val="90"/>
                      <w:position w:val="3"/>
                      <w:sz w:val="84"/>
                    </w:rPr>
                    <w:t>mouth</w:t>
                  </w:r>
                  <w:r>
                    <w:rPr>
                      <w:rFonts w:ascii="Arial"/>
                      <w:color w:val="181818"/>
                      <w:position w:val="3"/>
                      <w:sz w:val="84"/>
                    </w:rPr>
                    <w:tab/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refers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to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2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much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more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re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dily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availa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b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le</w:t>
                  </w:r>
                  <w:r>
                    <w:rPr>
                      <w:rFonts w:ascii="Arial"/>
                      <w:color w:val="939393"/>
                      <w:w w:val="91"/>
                      <w:sz w:val="16"/>
                    </w:rPr>
                    <w:t>.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pStyle w:val="BodyText"/>
                    <w:spacing w:line="117" w:lineRule="exact"/>
                    <w:ind w:right="727"/>
                    <w:jc w:val="right"/>
                  </w:pPr>
                  <w:bookmarkStart w:name="LETTERS I TWITTER I FACEB06K I EMAIL " w:id="3"/>
                  <w:bookmarkEnd w:id="3"/>
                  <w:r>
                    <w:rPr/>
                  </w:r>
                  <w:r>
                    <w:rPr>
                      <w:color w:val="3D3D3D"/>
                      <w:w w:val="91"/>
                    </w:rPr>
                    <w:t>Th</w:t>
                  </w:r>
                  <w:r>
                    <w:rPr>
                      <w:color w:val="666666"/>
                      <w:w w:val="92"/>
                    </w:rPr>
                    <w:t>e</w:t>
                  </w:r>
                  <w:r>
                    <w:rPr>
                      <w:color w:val="505050"/>
                      <w:w w:val="92"/>
                    </w:rPr>
                    <w:t>se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4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di</w:t>
                  </w:r>
                  <w:r>
                    <w:rPr>
                      <w:color w:val="666666"/>
                      <w:w w:val="92"/>
                    </w:rPr>
                    <w:t>s</w:t>
                  </w:r>
                  <w:r>
                    <w:rPr>
                      <w:color w:val="505050"/>
                      <w:w w:val="92"/>
                    </w:rPr>
                    <w:t>c</w:t>
                  </w:r>
                  <w:r>
                    <w:rPr>
                      <w:color w:val="3D3D3D"/>
                      <w:w w:val="92"/>
                    </w:rPr>
                    <w:t>u</w:t>
                  </w:r>
                  <w:r>
                    <w:rPr>
                      <w:color w:val="505050"/>
                      <w:w w:val="92"/>
                    </w:rPr>
                    <w:t>ss</w:t>
                  </w:r>
                  <w:r>
                    <w:rPr>
                      <w:color w:val="3D3D3D"/>
                      <w:w w:val="92"/>
                    </w:rPr>
                    <w:t>i</w:t>
                  </w:r>
                  <w:r>
                    <w:rPr>
                      <w:color w:val="505050"/>
                      <w:w w:val="92"/>
                    </w:rPr>
                    <w:t>ons</w:t>
                  </w:r>
                  <w:r>
                    <w:rPr>
                      <w:color w:val="505050"/>
                    </w:rPr>
                    <w:t>  </w:t>
                  </w:r>
                  <w:r>
                    <w:rPr>
                      <w:color w:val="505050"/>
                      <w:spacing w:val="8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a</w:t>
                  </w:r>
                  <w:r>
                    <w:rPr>
                      <w:color w:val="505050"/>
                      <w:w w:val="92"/>
                    </w:rPr>
                    <w:t>re</w:t>
                  </w:r>
                  <w:r>
                    <w:rPr>
                      <w:color w:val="505050"/>
                      <w:spacing w:val="11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a</w:t>
                  </w:r>
                  <w:r>
                    <w:rPr>
                      <w:color w:val="505050"/>
                      <w:w w:val="91"/>
                    </w:rPr>
                    <w:t>t</w:t>
                  </w:r>
                  <w:r>
                    <w:rPr>
                      <w:color w:val="505050"/>
                      <w:spacing w:val="15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an</w:t>
                  </w:r>
                  <w:r>
                    <w:rPr>
                      <w:color w:val="505050"/>
                      <w:spacing w:val="3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ea</w:t>
                  </w:r>
                  <w:r>
                    <w:rPr>
                      <w:color w:val="505050"/>
                      <w:w w:val="92"/>
                    </w:rPr>
                    <w:t>rl</w:t>
                  </w:r>
                  <w:r>
                    <w:rPr>
                      <w:color w:val="666666"/>
                      <w:w w:val="92"/>
                    </w:rPr>
                    <w:t>y</w:t>
                  </w:r>
                  <w:r>
                    <w:rPr/>
                  </w:r>
                </w:p>
                <w:p>
                  <w:pPr>
                    <w:tabs>
                      <w:tab w:pos="5289" w:val="left" w:leader="none"/>
                      <w:tab w:pos="9292" w:val="left" w:leader="none"/>
                    </w:tabs>
                    <w:spacing w:line="357" w:lineRule="exact" w:before="0"/>
                    <w:ind w:left="9292" w:right="0" w:hanging="8175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181818"/>
                      <w:w w:val="88"/>
                      <w:position w:val="-4"/>
                      <w:sz w:val="28"/>
                    </w:rPr>
                    <w:t>LETTERS</w:t>
                  </w:r>
                  <w:r>
                    <w:rPr>
                      <w:rFonts w:ascii="Arial"/>
                      <w:color w:val="181818"/>
                      <w:spacing w:val="16"/>
                      <w:position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7C7C7C"/>
                      <w:spacing w:val="23"/>
                      <w:w w:val="77"/>
                      <w:position w:val="-4"/>
                      <w:sz w:val="36"/>
                    </w:rPr>
                    <w:t>I</w:t>
                  </w:r>
                  <w:r>
                    <w:rPr>
                      <w:rFonts w:ascii="Arial"/>
                      <w:color w:val="181818"/>
                      <w:w w:val="88"/>
                      <w:position w:val="-4"/>
                      <w:sz w:val="28"/>
                    </w:rPr>
                    <w:t>TWITTER</w:t>
                  </w:r>
                  <w:r>
                    <w:rPr>
                      <w:rFonts w:ascii="Arial"/>
                      <w:color w:val="181818"/>
                      <w:position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-14"/>
                      <w:position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7C7C7C"/>
                      <w:spacing w:val="27"/>
                      <w:w w:val="77"/>
                      <w:position w:val="-4"/>
                      <w:sz w:val="36"/>
                    </w:rPr>
                    <w:t>I</w:t>
                  </w:r>
                  <w:r>
                    <w:rPr>
                      <w:rFonts w:ascii="Arial"/>
                      <w:color w:val="181818"/>
                      <w:w w:val="88"/>
                      <w:position w:val="-4"/>
                      <w:sz w:val="28"/>
                    </w:rPr>
                    <w:t>FACEB</w:t>
                  </w:r>
                  <w:r>
                    <w:rPr>
                      <w:rFonts w:ascii="Arial"/>
                      <w:color w:val="3D3D3D"/>
                      <w:w w:val="89"/>
                      <w:position w:val="-4"/>
                      <w:sz w:val="28"/>
                    </w:rPr>
                    <w:t>06</w:t>
                  </w:r>
                  <w:r>
                    <w:rPr>
                      <w:rFonts w:ascii="Arial"/>
                      <w:color w:val="181818"/>
                      <w:w w:val="88"/>
                      <w:position w:val="-4"/>
                      <w:sz w:val="28"/>
                    </w:rPr>
                    <w:t>K</w:t>
                  </w:r>
                  <w:r>
                    <w:rPr>
                      <w:rFonts w:ascii="Arial"/>
                      <w:color w:val="181818"/>
                      <w:position w:val="-4"/>
                      <w:sz w:val="28"/>
                    </w:rPr>
                    <w:tab/>
                  </w:r>
                  <w:r>
                    <w:rPr>
                      <w:rFonts w:ascii="Arial"/>
                      <w:color w:val="7C7C7C"/>
                      <w:spacing w:val="32"/>
                      <w:w w:val="77"/>
                      <w:position w:val="-4"/>
                      <w:sz w:val="36"/>
                    </w:rPr>
                    <w:t>I</w:t>
                  </w:r>
                  <w:r>
                    <w:rPr>
                      <w:rFonts w:ascii="Arial"/>
                      <w:color w:val="181818"/>
                      <w:w w:val="88"/>
                      <w:position w:val="-4"/>
                      <w:sz w:val="28"/>
                    </w:rPr>
                    <w:t>EMAIL</w:t>
                  </w:r>
                  <w:r>
                    <w:rPr>
                      <w:rFonts w:ascii="Arial"/>
                      <w:color w:val="181818"/>
                      <w:position w:val="-4"/>
                      <w:sz w:val="28"/>
                    </w:rPr>
                    <w:tab/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ta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g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7C7C7C"/>
                      <w:w w:val="91"/>
                      <w:sz w:val="16"/>
                    </w:rPr>
                    <w:t>,</w:t>
                  </w:r>
                  <w:r>
                    <w:rPr>
                      <w:rFonts w:ascii="Arial"/>
                      <w:color w:val="7C7C7C"/>
                      <w:sz w:val="16"/>
                    </w:rPr>
                    <w:t> </w:t>
                  </w:r>
                  <w:r>
                    <w:rPr>
                      <w:rFonts w:ascii="Arial"/>
                      <w:color w:val="7C7C7C"/>
                      <w:spacing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but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1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we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a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re</w:t>
                  </w:r>
                  <w:r>
                    <w:rPr>
                      <w:rFonts w:ascii="Arial"/>
                      <w:color w:val="666666"/>
                      <w:spacing w:val="21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hop</w:t>
                  </w:r>
                  <w:r>
                    <w:rPr>
                      <w:rFonts w:ascii="Arial"/>
                      <w:color w:val="666666"/>
                      <w:w w:val="91"/>
                      <w:sz w:val="16"/>
                    </w:rPr>
                    <w:t>eful</w:t>
                  </w:r>
                  <w:r>
                    <w:rPr>
                      <w:rFonts w:ascii="Arial"/>
                      <w:color w:val="666666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9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th</w:t>
                  </w:r>
                  <w:r>
                    <w:rPr>
                      <w:rFonts w:ascii="Arial"/>
                      <w:color w:val="666666"/>
                      <w:w w:val="91"/>
                      <w:sz w:val="16"/>
                    </w:rPr>
                    <w:t>at</w:t>
                  </w:r>
                  <w:r>
                    <w:rPr>
                      <w:rFonts w:ascii="Arial"/>
                      <w:color w:val="666666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th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ey</w:t>
                  </w:r>
                  <w:r>
                    <w:rPr>
                      <w:rFonts w:ascii="Arial"/>
                      <w:color w:val="666666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w</w:t>
                  </w:r>
                  <w:r>
                    <w:rPr>
                      <w:rFonts w:ascii="Arial"/>
                      <w:color w:val="7C7C7C"/>
                      <w:w w:val="92"/>
                      <w:sz w:val="16"/>
                    </w:rPr>
                    <w:t>i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ll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pStyle w:val="BodyText"/>
                    <w:spacing w:line="168" w:lineRule="exact"/>
                    <w:ind w:left="9288" w:right="0" w:firstLine="4"/>
                    <w:jc w:val="left"/>
                  </w:pPr>
                  <w:r>
                    <w:rPr>
                      <w:color w:val="3D3D3D"/>
                      <w:w w:val="92"/>
                    </w:rPr>
                    <w:t>r</w:t>
                  </w:r>
                  <w:r>
                    <w:rPr>
                      <w:color w:val="505050"/>
                      <w:w w:val="92"/>
                    </w:rPr>
                    <w:t>es</w:t>
                  </w:r>
                  <w:r>
                    <w:rPr>
                      <w:color w:val="3D3D3D"/>
                      <w:w w:val="91"/>
                    </w:rPr>
                    <w:t>ult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12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i</w:t>
                  </w:r>
                  <w:r>
                    <w:rPr>
                      <w:color w:val="505050"/>
                      <w:w w:val="92"/>
                    </w:rPr>
                    <w:t>n</w:t>
                  </w:r>
                  <w:r>
                    <w:rPr>
                      <w:color w:val="505050"/>
                      <w:spacing w:val="4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mo</w:t>
                  </w:r>
                  <w:r>
                    <w:rPr>
                      <w:color w:val="3D3D3D"/>
                      <w:w w:val="92"/>
                    </w:rPr>
                    <w:t>r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2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d</w:t>
                  </w:r>
                  <w:r>
                    <w:rPr>
                      <w:color w:val="666666"/>
                      <w:w w:val="92"/>
                    </w:rPr>
                    <w:t>a</w:t>
                  </w:r>
                  <w:r>
                    <w:rPr>
                      <w:color w:val="505050"/>
                      <w:w w:val="91"/>
                    </w:rPr>
                    <w:t>ta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11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be</w:t>
                  </w:r>
                  <w:r>
                    <w:rPr>
                      <w:color w:val="3D3D3D"/>
                      <w:w w:val="92"/>
                    </w:rPr>
                    <w:t>i</w:t>
                  </w:r>
                  <w:r>
                    <w:rPr>
                      <w:color w:val="505050"/>
                      <w:w w:val="92"/>
                    </w:rPr>
                    <w:t>n</w:t>
                  </w:r>
                  <w:r>
                    <w:rPr>
                      <w:color w:val="666666"/>
                      <w:w w:val="92"/>
                    </w:rPr>
                    <w:t>g</w:t>
                  </w:r>
                  <w:r>
                    <w:rPr>
                      <w:color w:val="666666"/>
                    </w:rPr>
                    <w:t> </w:t>
                  </w:r>
                  <w:r>
                    <w:rPr>
                      <w:color w:val="666666"/>
                      <w:spacing w:val="-13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avail</w:t>
                  </w:r>
                  <w:r>
                    <w:rPr>
                      <w:color w:val="666666"/>
                      <w:w w:val="92"/>
                    </w:rPr>
                    <w:t>a</w:t>
                  </w:r>
                  <w:r>
                    <w:rPr>
                      <w:color w:val="505050"/>
                      <w:w w:val="92"/>
                    </w:rPr>
                    <w:t>b</w:t>
                  </w:r>
                  <w:r>
                    <w:rPr>
                      <w:color w:val="3D3D3D"/>
                      <w:w w:val="92"/>
                    </w:rPr>
                    <w:t>l</w:t>
                  </w:r>
                  <w:r>
                    <w:rPr>
                      <w:color w:val="666666"/>
                      <w:w w:val="92"/>
                    </w:rPr>
                    <w:t>e</w:t>
                  </w:r>
                  <w:r>
                    <w:rPr>
                      <w:color w:val="666666"/>
                    </w:rPr>
                    <w:t> </w:t>
                  </w:r>
                  <w:r>
                    <w:rPr>
                      <w:color w:val="666666"/>
                      <w:spacing w:val="-17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t</w:t>
                  </w:r>
                  <w:r>
                    <w:rPr>
                      <w:color w:val="666666"/>
                      <w:w w:val="92"/>
                    </w:rPr>
                    <w:t>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56"/>
                    <w:ind w:right="1262"/>
                    <w:jc w:val="right"/>
                  </w:pPr>
                  <w:r>
                    <w:rPr>
                      <w:color w:val="505050"/>
                      <w:w w:val="91"/>
                    </w:rPr>
                    <w:t>those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21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who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5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want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8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to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20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use</w:t>
                  </w:r>
                  <w:r>
                    <w:rPr>
                      <w:color w:val="505050"/>
                      <w:spacing w:val="15"/>
                    </w:rPr>
                    <w:t> </w:t>
                  </w:r>
                  <w:r>
                    <w:rPr>
                      <w:color w:val="666666"/>
                      <w:w w:val="91"/>
                    </w:rPr>
                    <w:t>it.</w:t>
                  </w:r>
                  <w:r>
                    <w:rPr/>
                  </w:r>
                </w:p>
                <w:p>
                  <w:pPr>
                    <w:pStyle w:val="BodyText"/>
                    <w:spacing w:line="312" w:lineRule="auto" w:before="56"/>
                    <w:ind w:left="9292" w:right="366"/>
                    <w:jc w:val="left"/>
                  </w:pPr>
                  <w:r>
                    <w:rPr>
                      <w:color w:val="181818"/>
                      <w:w w:val="92"/>
                    </w:rPr>
                    <w:t>Nick</w:t>
                  </w:r>
                  <w:r>
                    <w:rPr>
                      <w:color w:val="181818"/>
                    </w:rPr>
                    <w:t> </w:t>
                  </w:r>
                  <w:r>
                    <w:rPr>
                      <w:color w:val="181818"/>
                      <w:spacing w:val="-20"/>
                    </w:rPr>
                    <w:t> </w:t>
                  </w:r>
                  <w:r>
                    <w:rPr>
                      <w:color w:val="181818"/>
                      <w:w w:val="91"/>
                    </w:rPr>
                    <w:t>Ashton</w:t>
                  </w:r>
                  <w:r>
                    <w:rPr>
                      <w:color w:val="3D3D3D"/>
                      <w:w w:val="91"/>
                    </w:rPr>
                    <w:t>,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12"/>
                    </w:rPr>
                    <w:t> </w:t>
                  </w:r>
                  <w:r>
                    <w:rPr>
                      <w:color w:val="181818"/>
                      <w:w w:val="92"/>
                    </w:rPr>
                    <w:t>Marine</w:t>
                  </w:r>
                  <w:r>
                    <w:rPr>
                      <w:color w:val="181818"/>
                    </w:rPr>
                    <w:t> </w:t>
                  </w:r>
                  <w:r>
                    <w:rPr>
                      <w:color w:val="181818"/>
                      <w:spacing w:val="-6"/>
                    </w:rPr>
                    <w:t> </w:t>
                  </w:r>
                  <w:r>
                    <w:rPr>
                      <w:color w:val="181818"/>
                      <w:w w:val="91"/>
                    </w:rPr>
                    <w:t>Account</w:t>
                  </w:r>
                  <w:r>
                    <w:rPr>
                      <w:color w:val="181818"/>
                    </w:rPr>
                    <w:t> </w:t>
                  </w:r>
                  <w:r>
                    <w:rPr>
                      <w:color w:val="181818"/>
                      <w:spacing w:val="8"/>
                    </w:rPr>
                    <w:t> </w:t>
                  </w:r>
                  <w:r>
                    <w:rPr>
                      <w:color w:val="181818"/>
                      <w:w w:val="92"/>
                    </w:rPr>
                    <w:t>Manage</w:t>
                  </w:r>
                  <w:r>
                    <w:rPr>
                      <w:color w:val="3D3D3D"/>
                      <w:w w:val="91"/>
                    </w:rPr>
                    <w:t>r,</w:t>
                  </w:r>
                  <w:r>
                    <w:rPr>
                      <w:color w:val="3D3D3D"/>
                      <w:w w:val="91"/>
                    </w:rPr>
                    <w:t> </w:t>
                  </w:r>
                  <w:r>
                    <w:rPr>
                      <w:color w:val="181818"/>
                      <w:w w:val="91"/>
                    </w:rPr>
                    <w:t>Met</w:t>
                  </w:r>
                  <w:r>
                    <w:rPr>
                      <w:color w:val="181818"/>
                    </w:rPr>
                    <w:t> </w:t>
                  </w:r>
                  <w:r>
                    <w:rPr>
                      <w:color w:val="181818"/>
                      <w:spacing w:val="-13"/>
                    </w:rPr>
                    <w:t> </w:t>
                  </w:r>
                  <w:r>
                    <w:rPr>
                      <w:color w:val="181818"/>
                      <w:w w:val="91"/>
                    </w:rPr>
                    <w:t>Office</w:t>
                  </w:r>
                  <w:r>
                    <w:rPr/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tabs>
                      <w:tab w:pos="1123" w:val="left" w:leader="none"/>
                    </w:tabs>
                    <w:spacing w:line="140" w:lineRule="exact" w:before="0"/>
                    <w:ind w:left="0" w:right="582" w:firstLine="0"/>
                    <w:jc w:val="righ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bookmarkStart w:name="Downwind masterclass " w:id="4"/>
                  <w:bookmarkEnd w:id="4"/>
                  <w:r>
                    <w:rPr/>
                  </w:r>
                  <w:r>
                    <w:rPr>
                      <w:rFonts w:ascii="Arial"/>
                      <w:i/>
                      <w:color w:val="181818"/>
                      <w:w w:val="99"/>
                      <w:sz w:val="14"/>
                    </w:rPr>
                    <w:t>Ed</w:t>
                  </w:r>
                  <w:r>
                    <w:rPr>
                      <w:rFonts w:ascii="Arial"/>
                      <w:i/>
                      <w:color w:val="181818"/>
                      <w:spacing w:val="10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181818"/>
                      <w:w w:val="99"/>
                      <w:sz w:val="14"/>
                    </w:rPr>
                    <w:t>comments</w:t>
                  </w:r>
                  <w:r>
                    <w:rPr>
                      <w:rFonts w:ascii="Arial"/>
                      <w:i/>
                      <w:color w:val="3D3D3D"/>
                      <w:w w:val="99"/>
                      <w:sz w:val="14"/>
                    </w:rPr>
                    <w:t>:</w:t>
                  </w:r>
                  <w:r>
                    <w:rPr>
                      <w:rFonts w:ascii="Arial"/>
                      <w:i/>
                      <w:color w:val="3D3D3D"/>
                      <w:sz w:val="14"/>
                    </w:rPr>
                    <w:tab/>
                  </w:r>
                  <w:r>
                    <w:rPr>
                      <w:rFonts w:ascii="Arial"/>
                      <w:color w:val="7C7C7C"/>
                      <w:w w:val="88"/>
                      <w:sz w:val="16"/>
                    </w:rPr>
                    <w:t>W</w:t>
                  </w:r>
                  <w:r>
                    <w:rPr>
                      <w:rFonts w:ascii="Arial"/>
                      <w:color w:val="939393"/>
                      <w:w w:val="89"/>
                      <w:sz w:val="16"/>
                    </w:rPr>
                    <w:t>e</w:t>
                  </w:r>
                  <w:r>
                    <w:rPr>
                      <w:rFonts w:ascii="Arial"/>
                      <w:color w:val="939393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p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resse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d  </w:t>
                  </w:r>
                  <w:r>
                    <w:rPr>
                      <w:rFonts w:ascii="Arial"/>
                      <w:i/>
                      <w:color w:val="7C7C7C"/>
                      <w:spacing w:val="18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w w:val="99"/>
                      <w:sz w:val="14"/>
                    </w:rPr>
                    <w:t>t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he </w:t>
                  </w:r>
                  <w:r>
                    <w:rPr>
                      <w:rFonts w:ascii="Arial"/>
                      <w:i/>
                      <w:color w:val="939393"/>
                      <w:spacing w:val="1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M</w:t>
                  </w:r>
                  <w:r>
                    <w:rPr>
                      <w:rFonts w:ascii="Arial"/>
                      <w:i/>
                      <w:color w:val="939393"/>
                      <w:w w:val="99"/>
                      <w:sz w:val="14"/>
                    </w:rPr>
                    <w:t>et</w:t>
                  </w:r>
                  <w:r>
                    <w:rPr>
                      <w:rFonts w:ascii="Arial"/>
                      <w:sz w:val="14"/>
                    </w:rPr>
                  </w:r>
                </w:p>
                <w:p>
                  <w:pPr>
                    <w:tabs>
                      <w:tab w:pos="9297" w:val="left" w:leader="none"/>
                    </w:tabs>
                    <w:spacing w:line="347" w:lineRule="exact" w:before="0"/>
                    <w:ind w:left="1118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7C7C7C"/>
                      <w:w w:val="84"/>
                      <w:position w:val="-1"/>
                      <w:sz w:val="34"/>
                    </w:rPr>
                    <w:t>Downwind</w:t>
                  </w:r>
                  <w:r>
                    <w:rPr>
                      <w:rFonts w:ascii="Arial"/>
                      <w:b/>
                      <w:color w:val="7C7C7C"/>
                      <w:spacing w:val="32"/>
                      <w:position w:val="-1"/>
                      <w:sz w:val="34"/>
                    </w:rPr>
                    <w:t> </w:t>
                  </w:r>
                  <w:r>
                    <w:rPr>
                      <w:rFonts w:ascii="Arial"/>
                      <w:b/>
                      <w:color w:val="7C7C7C"/>
                      <w:w w:val="84"/>
                      <w:position w:val="-1"/>
                      <w:sz w:val="34"/>
                    </w:rPr>
                    <w:t>masterclass</w:t>
                  </w:r>
                  <w:r>
                    <w:rPr>
                      <w:rFonts w:ascii="Arial"/>
                      <w:b/>
                      <w:color w:val="7C7C7C"/>
                      <w:position w:val="-1"/>
                      <w:sz w:val="34"/>
                    </w:rPr>
                    <w:tab/>
                  </w:r>
                  <w:r>
                    <w:rPr>
                      <w:rFonts w:ascii="Arial"/>
                      <w:i/>
                      <w:color w:val="7C7C7C"/>
                      <w:w w:val="99"/>
                      <w:sz w:val="14"/>
                    </w:rPr>
                    <w:t>Office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  </w:t>
                  </w:r>
                  <w:r>
                    <w:rPr>
                      <w:rFonts w:ascii="Arial"/>
                      <w:i/>
                      <w:color w:val="7C7C7C"/>
                      <w:spacing w:val="-7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on </w:t>
                  </w:r>
                  <w:r>
                    <w:rPr>
                      <w:rFonts w:ascii="Arial"/>
                      <w:i/>
                      <w:color w:val="7C7C7C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w</w:t>
                  </w:r>
                  <w:r>
                    <w:rPr>
                      <w:rFonts w:ascii="Arial"/>
                      <w:i/>
                      <w:color w:val="666666"/>
                      <w:sz w:val="14"/>
                    </w:rPr>
                    <w:t>h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e</w:t>
                  </w:r>
                  <w:r>
                    <w:rPr>
                      <w:rFonts w:ascii="Arial"/>
                      <w:i/>
                      <w:color w:val="666666"/>
                      <w:w w:val="99"/>
                      <w:sz w:val="14"/>
                    </w:rPr>
                    <w:t>t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h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e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r   </w:t>
                  </w:r>
                  <w:r>
                    <w:rPr>
                      <w:rFonts w:ascii="Arial"/>
                      <w:i/>
                      <w:color w:val="7C7C7C"/>
                      <w:spacing w:val="18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w w:val="99"/>
                      <w:sz w:val="14"/>
                    </w:rPr>
                    <w:t>thi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s </w:t>
                  </w:r>
                  <w:r>
                    <w:rPr>
                      <w:rFonts w:ascii="Arial"/>
                      <w:i/>
                      <w:color w:val="939393"/>
                      <w:spacing w:val="6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w w:val="99"/>
                      <w:sz w:val="14"/>
                    </w:rPr>
                    <w:t>data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  </w:t>
                  </w:r>
                  <w:r>
                    <w:rPr>
                      <w:rFonts w:ascii="Arial"/>
                      <w:i/>
                      <w:color w:val="7C7C7C"/>
                      <w:spacing w:val="-15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w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ou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ld </w:t>
                  </w:r>
                  <w:r>
                    <w:rPr>
                      <w:rFonts w:ascii="Arial"/>
                      <w:i/>
                      <w:color w:val="7C7C7C"/>
                      <w:spacing w:val="12"/>
                      <w:sz w:val="14"/>
                    </w:rPr>
                    <w:t> </w:t>
                  </w:r>
                  <w:r>
                    <w:rPr>
                      <w:rFonts w:ascii="Arial"/>
                      <w:color w:val="7C7C7C"/>
                      <w:sz w:val="16"/>
                    </w:rPr>
                    <w:t>b</w:t>
                  </w:r>
                  <w:r>
                    <w:rPr>
                      <w:rFonts w:ascii="Arial"/>
                      <w:color w:val="939393"/>
                      <w:sz w:val="16"/>
                    </w:rPr>
                    <w:t>e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92" w:val="left" w:leader="none"/>
                    </w:tabs>
                    <w:spacing w:line="177" w:lineRule="auto" w:before="78"/>
                    <w:ind w:left="9292" w:right="275" w:hanging="8189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Congratulations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 </w:t>
                  </w:r>
                  <w:r>
                    <w:rPr>
                      <w:rFonts w:ascii="Times New Roman"/>
                      <w:color w:val="666666"/>
                      <w:spacing w:val="1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666666"/>
                      <w:spacing w:val="2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Georg</w:t>
                  </w:r>
                  <w:r>
                    <w:rPr>
                      <w:rFonts w:ascii="Times New Roman"/>
                      <w:color w:val="505050"/>
                      <w:w w:val="99"/>
                      <w:sz w:val="24"/>
                    </w:rPr>
                    <w:t>i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Corle</w:t>
                  </w:r>
                  <w:r>
                    <w:rPr>
                      <w:rFonts w:ascii="Times New Roman"/>
                      <w:color w:val="505050"/>
                      <w:w w:val="99"/>
                      <w:sz w:val="24"/>
                    </w:rPr>
                    <w:t>tt-P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i</w:t>
                  </w:r>
                  <w:r>
                    <w:rPr>
                      <w:rFonts w:ascii="Times New Roman"/>
                      <w:color w:val="505050"/>
                      <w:w w:val="99"/>
                      <w:sz w:val="24"/>
                    </w:rPr>
                    <w:t>tt</w:t>
                  </w:r>
                  <w:r>
                    <w:rPr>
                      <w:rFonts w:ascii="Times New Roman"/>
                      <w:color w:val="505050"/>
                      <w:sz w:val="24"/>
                    </w:rPr>
                    <w:t>  </w:t>
                  </w:r>
                  <w:r>
                    <w:rPr>
                      <w:rFonts w:ascii="Times New Roman"/>
                      <w:color w:val="505050"/>
                      <w:spacing w:val="-1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on </w:t>
                  </w:r>
                  <w:r>
                    <w:rPr>
                      <w:rFonts w:ascii="Times New Roman"/>
                      <w:color w:val="666666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her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article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Arial"/>
                      <w:i/>
                      <w:color w:val="7C7C7C"/>
                      <w:position w:val="9"/>
                      <w:sz w:val="14"/>
                    </w:rPr>
                    <w:t>availabl</w:t>
                  </w:r>
                  <w:r>
                    <w:rPr>
                      <w:rFonts w:ascii="Arial"/>
                      <w:i/>
                      <w:color w:val="939393"/>
                      <w:position w:val="9"/>
                      <w:sz w:val="14"/>
                    </w:rPr>
                    <w:t>e  </w:t>
                  </w:r>
                  <w:r>
                    <w:rPr>
                      <w:rFonts w:ascii="Arial"/>
                      <w:i/>
                      <w:color w:val="939393"/>
                      <w:spacing w:val="-7"/>
                      <w:position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w w:val="99"/>
                      <w:position w:val="9"/>
                      <w:sz w:val="14"/>
                    </w:rPr>
                    <w:t>fr</w:t>
                  </w:r>
                  <w:r>
                    <w:rPr>
                      <w:rFonts w:ascii="Arial"/>
                      <w:i/>
                      <w:color w:val="939393"/>
                      <w:position w:val="9"/>
                      <w:sz w:val="14"/>
                    </w:rPr>
                    <w:t>e</w:t>
                  </w:r>
                  <w:r>
                    <w:rPr>
                      <w:rFonts w:ascii="Arial"/>
                      <w:i/>
                      <w:color w:val="7C7C7C"/>
                      <w:position w:val="9"/>
                      <w:sz w:val="14"/>
                    </w:rPr>
                    <w:t>e  </w:t>
                  </w:r>
                  <w:r>
                    <w:rPr>
                      <w:rFonts w:ascii="Arial"/>
                      <w:i/>
                      <w:color w:val="7C7C7C"/>
                      <w:spacing w:val="2"/>
                      <w:position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w w:val="99"/>
                      <w:position w:val="9"/>
                      <w:sz w:val="14"/>
                    </w:rPr>
                    <w:t>of</w:t>
                  </w:r>
                  <w:r>
                    <w:rPr>
                      <w:rFonts w:ascii="Arial"/>
                      <w:i/>
                      <w:color w:val="7C7C7C"/>
                      <w:position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pacing w:val="-3"/>
                      <w:position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939393"/>
                      <w:position w:val="9"/>
                      <w:sz w:val="14"/>
                    </w:rPr>
                    <w:t>c</w:t>
                  </w:r>
                  <w:r>
                    <w:rPr>
                      <w:rFonts w:ascii="Arial"/>
                      <w:i/>
                      <w:color w:val="7C7C7C"/>
                      <w:position w:val="9"/>
                      <w:sz w:val="14"/>
                    </w:rPr>
                    <w:t>harg</w:t>
                  </w:r>
                  <w:r>
                    <w:rPr>
                      <w:rFonts w:ascii="Arial"/>
                      <w:i/>
                      <w:color w:val="939393"/>
                      <w:position w:val="9"/>
                      <w:sz w:val="14"/>
                    </w:rPr>
                    <w:t>e</w:t>
                  </w:r>
                  <w:r>
                    <w:rPr>
                      <w:rFonts w:ascii="Arial"/>
                      <w:i/>
                      <w:color w:val="B5B5B5"/>
                      <w:w w:val="99"/>
                      <w:position w:val="9"/>
                      <w:sz w:val="14"/>
                    </w:rPr>
                    <w:t>,</w:t>
                  </w:r>
                  <w:r>
                    <w:rPr>
                      <w:rFonts w:ascii="Arial"/>
                      <w:i/>
                      <w:color w:val="B5B5B5"/>
                      <w:position w:val="9"/>
                      <w:sz w:val="14"/>
                    </w:rPr>
                    <w:t>  </w:t>
                  </w:r>
                  <w:r>
                    <w:rPr>
                      <w:rFonts w:ascii="Arial"/>
                      <w:i/>
                      <w:color w:val="B5B5B5"/>
                      <w:spacing w:val="-13"/>
                      <w:position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position w:val="9"/>
                      <w:sz w:val="14"/>
                    </w:rPr>
                    <w:t>b</w:t>
                  </w:r>
                  <w:r>
                    <w:rPr>
                      <w:rFonts w:ascii="Arial"/>
                      <w:i/>
                      <w:color w:val="939393"/>
                      <w:position w:val="9"/>
                      <w:sz w:val="14"/>
                    </w:rPr>
                    <w:t>u</w:t>
                  </w:r>
                  <w:r>
                    <w:rPr>
                      <w:rFonts w:ascii="Arial"/>
                      <w:i/>
                      <w:color w:val="7C7C7C"/>
                      <w:w w:val="99"/>
                      <w:position w:val="9"/>
                      <w:sz w:val="14"/>
                    </w:rPr>
                    <w:t>t</w:t>
                  </w:r>
                  <w:r>
                    <w:rPr>
                      <w:rFonts w:ascii="Arial"/>
                      <w:i/>
                      <w:color w:val="7C7C7C"/>
                      <w:position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pacing w:val="10"/>
                      <w:position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position w:val="9"/>
                      <w:sz w:val="14"/>
                    </w:rPr>
                    <w:t>a</w:t>
                  </w:r>
                  <w:r>
                    <w:rPr>
                      <w:rFonts w:ascii="Arial"/>
                      <w:i/>
                      <w:color w:val="7C7C7C"/>
                      <w:position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sp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o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kesman    </w:t>
                  </w:r>
                  <w:r>
                    <w:rPr>
                      <w:rFonts w:ascii="Arial"/>
                      <w:i/>
                      <w:color w:val="7C7C7C"/>
                      <w:spacing w:val="-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s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aid </w:t>
                  </w:r>
                  <w:r>
                    <w:rPr>
                      <w:rFonts w:ascii="Arial"/>
                      <w:i/>
                      <w:color w:val="7C7C7C"/>
                      <w:spacing w:val="6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666666"/>
                      <w:sz w:val="14"/>
                    </w:rPr>
                    <w:t>i</w:t>
                  </w:r>
                  <w:r>
                    <w:rPr>
                      <w:rFonts w:ascii="Arial"/>
                      <w:i/>
                      <w:color w:val="7C7C7C"/>
                      <w:w w:val="99"/>
                      <w:sz w:val="14"/>
                    </w:rPr>
                    <w:t>t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pacing w:val="-4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wa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s </w:t>
                  </w:r>
                  <w:r>
                    <w:rPr>
                      <w:rFonts w:ascii="Arial"/>
                      <w:i/>
                      <w:color w:val="939393"/>
                      <w:spacing w:val="9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w w:val="99"/>
                      <w:sz w:val="14"/>
                    </w:rPr>
                    <w:t>t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o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o </w:t>
                  </w:r>
                  <w:r>
                    <w:rPr>
                      <w:rFonts w:ascii="Arial"/>
                      <w:i/>
                      <w:color w:val="7C7C7C"/>
                      <w:spacing w:val="1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early  </w:t>
                  </w:r>
                  <w:r>
                    <w:rPr>
                      <w:rFonts w:ascii="Arial"/>
                      <w:i/>
                      <w:color w:val="7C7C7C"/>
                      <w:spacing w:val="-13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7C7C7C"/>
                      <w:w w:val="87"/>
                      <w:sz w:val="18"/>
                    </w:rPr>
                    <w:t>to</w:t>
                  </w:r>
                  <w:r>
                    <w:rPr>
                      <w:rFonts w:ascii="Times New Roman"/>
                      <w:color w:val="7C7C7C"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i/>
                      <w:color w:val="939393"/>
                      <w:sz w:val="14"/>
                    </w:rPr>
                    <w:t>s</w:t>
                  </w:r>
                  <w:r>
                    <w:rPr>
                      <w:rFonts w:ascii="Arial"/>
                      <w:i/>
                      <w:color w:val="7C7C7C"/>
                      <w:sz w:val="14"/>
                    </w:rPr>
                    <w:t>o</w:t>
                  </w:r>
                  <w:r>
                    <w:rPr>
                      <w:rFonts w:ascii="Arial"/>
                      <w:i/>
                      <w:color w:val="939393"/>
                      <w:w w:val="99"/>
                      <w:sz w:val="14"/>
                    </w:rPr>
                    <w:t>y.</w:t>
                  </w:r>
                  <w:r>
                    <w:rPr>
                      <w:rFonts w:ascii="Arial"/>
                      <w:sz w:val="14"/>
                    </w:rPr>
                  </w:r>
                </w:p>
                <w:p>
                  <w:pPr>
                    <w:spacing w:line="186" w:lineRule="exact" w:before="0"/>
                    <w:ind w:left="1103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666666"/>
                      <w:sz w:val="24"/>
                    </w:rPr>
                    <w:t>on</w:t>
                  </w:r>
                  <w:r>
                    <w:rPr>
                      <w:rFonts w:ascii="Times New Roman"/>
                      <w:color w:val="666666"/>
                      <w:spacing w:val="2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downwind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 </w:t>
                  </w:r>
                  <w:r>
                    <w:rPr>
                      <w:rFonts w:ascii="Times New Roman"/>
                      <w:color w:val="666666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7C7C7C"/>
                      <w:w w:val="99"/>
                      <w:sz w:val="24"/>
                    </w:rPr>
                    <w:t>sa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iling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(ST</w:t>
                  </w:r>
                  <w:r>
                    <w:rPr>
                      <w:rFonts w:ascii="Times New Roman"/>
                      <w:color w:val="666666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214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,</w:t>
                  </w:r>
                  <w:r>
                    <w:rPr>
                      <w:rFonts w:ascii="Times New Roman"/>
                      <w:color w:val="7C7C7C"/>
                      <w:spacing w:val="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pp74-77)</w:t>
                  </w:r>
                  <w:r>
                    <w:rPr>
                      <w:rFonts w:ascii="Times New Roman"/>
                      <w:color w:val="3D3D3D"/>
                      <w:sz w:val="24"/>
                    </w:rPr>
                    <w:t>. </w:t>
                  </w:r>
                  <w:r>
                    <w:rPr>
                      <w:rFonts w:ascii="Times New Roman"/>
                      <w:color w:val="3D3D3D"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505050"/>
                      <w:sz w:val="24"/>
                    </w:rPr>
                    <w:t>Ju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s</w:t>
                  </w:r>
                  <w:r>
                    <w:rPr>
                      <w:rFonts w:ascii="Times New Roman"/>
                      <w:color w:val="505050"/>
                      <w:w w:val="99"/>
                      <w:sz w:val="24"/>
                    </w:rPr>
                    <w:t>t</w:t>
                  </w:r>
                  <w:r>
                    <w:rPr>
                      <w:rFonts w:ascii="Times New Roman"/>
                      <w:color w:val="505050"/>
                      <w:spacing w:val="1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505050"/>
                      <w:w w:val="99"/>
                      <w:sz w:val="24"/>
                    </w:rPr>
                    <w:t>t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</w:t>
                  </w:r>
                  <w:r>
                    <w:rPr>
                      <w:rFonts w:ascii="Times New Roman"/>
                      <w:color w:val="666666"/>
                      <w:spacing w:val="2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sa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y</w:t>
                  </w:r>
                  <w:r>
                    <w:rPr>
                      <w:rFonts w:ascii="Times New Roman"/>
                      <w:color w:val="7C7C7C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I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tabs>
                      <w:tab w:pos="9297" w:val="left" w:leader="none"/>
                    </w:tabs>
                    <w:spacing w:before="16"/>
                    <w:ind w:left="1103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strongl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y </w:t>
                  </w:r>
                  <w:r>
                    <w:rPr>
                      <w:rFonts w:ascii="Times New Roman"/>
                      <w:color w:val="7C7C7C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belie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v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an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y</w:t>
                  </w:r>
                  <w:r>
                    <w:rPr>
                      <w:rFonts w:ascii="Times New Roman"/>
                      <w:color w:val="7C7C7C"/>
                      <w:spacing w:val="1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pre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v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ente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r  </w:t>
                  </w:r>
                  <w:r>
                    <w:rPr>
                      <w:rFonts w:ascii="Times New Roman"/>
                      <w:color w:val="7C7C7C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should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505050"/>
                      <w:sz w:val="24"/>
                    </w:rPr>
                    <w:t>b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attached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at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bookmarkStart w:name="Post-traumatic sailing " w:id="5"/>
                  <w:bookmarkEnd w:id="5"/>
                  <w:r>
                    <w:rPr>
                      <w:rFonts w:ascii="Times New Roman"/>
                      <w:color w:val="666666"/>
                      <w:sz w:val="24"/>
                    </w:rPr>
                  </w:r>
                  <w:r>
                    <w:rPr>
                      <w:rFonts w:ascii="Arial"/>
                      <w:b/>
                      <w:color w:val="7C7C7C"/>
                      <w:w w:val="84"/>
                      <w:sz w:val="26"/>
                    </w:rPr>
                    <w:t>Post-traumatic</w:t>
                  </w:r>
                  <w:r>
                    <w:rPr>
                      <w:rFonts w:ascii="Arial"/>
                      <w:b/>
                      <w:color w:val="7C7C7C"/>
                      <w:sz w:val="26"/>
                    </w:rPr>
                    <w:t>  </w:t>
                  </w:r>
                  <w:r>
                    <w:rPr>
                      <w:rFonts w:ascii="Arial"/>
                      <w:b/>
                      <w:color w:val="7C7C7C"/>
                      <w:spacing w:val="-36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7C7C7C"/>
                      <w:w w:val="84"/>
                      <w:sz w:val="26"/>
                    </w:rPr>
                    <w:t>sailing</w:t>
                  </w:r>
                  <w:r>
                    <w:rPr>
                      <w:rFonts w:ascii="Arial"/>
                      <w:sz w:val="26"/>
                    </w:rPr>
                  </w:r>
                </w:p>
                <w:p>
                  <w:pPr>
                    <w:tabs>
                      <w:tab w:pos="9292" w:val="left" w:leader="none"/>
                    </w:tabs>
                    <w:spacing w:line="266" w:lineRule="exact" w:before="28"/>
                    <w:ind w:left="109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505050"/>
                      <w:w w:val="99"/>
                      <w:sz w:val="24"/>
                    </w:rPr>
                    <w:t>t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outer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end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of</w:t>
                  </w:r>
                  <w:r>
                    <w:rPr>
                      <w:rFonts w:ascii="Times New Roman"/>
                      <w:color w:val="666666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b</w:t>
                  </w:r>
                  <w:r>
                    <w:rPr>
                      <w:rFonts w:ascii="Times New Roman"/>
                      <w:color w:val="505050"/>
                      <w:sz w:val="24"/>
                    </w:rPr>
                    <w:t>o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om.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On </w:t>
                  </w:r>
                  <w:r>
                    <w:rPr>
                      <w:rFonts w:ascii="Times New Roman"/>
                      <w:color w:val="666666"/>
                      <w:spacing w:val="-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ARC</w:t>
                  </w:r>
                  <w:r>
                    <w:rPr>
                      <w:rFonts w:ascii="Times New Roman"/>
                      <w:color w:val="666666"/>
                      <w:spacing w:val="2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2006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,</w:t>
                  </w:r>
                  <w:r>
                    <w:rPr>
                      <w:rFonts w:ascii="Times New Roman"/>
                      <w:color w:val="7C7C7C"/>
                      <w:spacing w:val="1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three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Arial"/>
                      <w:color w:val="3D3D3D"/>
                      <w:w w:val="91"/>
                      <w:position w:val="7"/>
                      <w:sz w:val="16"/>
                    </w:rPr>
                    <w:t>I</w:t>
                  </w:r>
                  <w:r>
                    <w:rPr>
                      <w:rFonts w:ascii="Arial"/>
                      <w:color w:val="3D3D3D"/>
                      <w:spacing w:val="-19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7"/>
                      <w:sz w:val="16"/>
                    </w:rPr>
                    <w:t>a</w:t>
                  </w:r>
                  <w:r>
                    <w:rPr>
                      <w:rFonts w:ascii="Arial"/>
                      <w:color w:val="3D3D3D"/>
                      <w:w w:val="92"/>
                      <w:position w:val="7"/>
                      <w:sz w:val="16"/>
                    </w:rPr>
                    <w:t>m</w:t>
                  </w:r>
                  <w:r>
                    <w:rPr>
                      <w:rFonts w:ascii="Arial"/>
                      <w:color w:val="3D3D3D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20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position w:val="7"/>
                      <w:sz w:val="16"/>
                    </w:rPr>
                    <w:t>l</w:t>
                  </w:r>
                  <w:r>
                    <w:rPr>
                      <w:rFonts w:ascii="Arial"/>
                      <w:color w:val="505050"/>
                      <w:w w:val="92"/>
                      <w:position w:val="7"/>
                      <w:sz w:val="16"/>
                    </w:rPr>
                    <w:t>eav</w:t>
                  </w:r>
                  <w:r>
                    <w:rPr>
                      <w:rFonts w:ascii="Arial"/>
                      <w:color w:val="3D3D3D"/>
                      <w:w w:val="92"/>
                      <w:position w:val="7"/>
                      <w:sz w:val="16"/>
                    </w:rPr>
                    <w:t>i</w:t>
                  </w:r>
                  <w:r>
                    <w:rPr>
                      <w:rFonts w:ascii="Arial"/>
                      <w:color w:val="505050"/>
                      <w:w w:val="92"/>
                      <w:position w:val="7"/>
                      <w:sz w:val="16"/>
                    </w:rPr>
                    <w:t>n</w:t>
                  </w:r>
                  <w:r>
                    <w:rPr>
                      <w:rFonts w:ascii="Arial"/>
                      <w:color w:val="666666"/>
                      <w:w w:val="92"/>
                      <w:position w:val="7"/>
                      <w:sz w:val="16"/>
                    </w:rPr>
                    <w:t>g</w:t>
                  </w:r>
                  <w:r>
                    <w:rPr>
                      <w:rFonts w:ascii="Arial"/>
                      <w:color w:val="666666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1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7"/>
                      <w:sz w:val="16"/>
                    </w:rPr>
                    <w:t>the</w:t>
                  </w:r>
                  <w:r>
                    <w:rPr>
                      <w:rFonts w:ascii="Arial"/>
                      <w:color w:val="505050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6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7"/>
                      <w:sz w:val="16"/>
                    </w:rPr>
                    <w:t>B</w:t>
                  </w:r>
                  <w:r>
                    <w:rPr>
                      <w:rFonts w:ascii="Arial"/>
                      <w:color w:val="505050"/>
                      <w:w w:val="92"/>
                      <w:position w:val="7"/>
                      <w:sz w:val="16"/>
                    </w:rPr>
                    <w:t>ri</w:t>
                  </w:r>
                  <w:r>
                    <w:rPr>
                      <w:rFonts w:ascii="Arial"/>
                      <w:color w:val="3D3D3D"/>
                      <w:w w:val="91"/>
                      <w:position w:val="7"/>
                      <w:sz w:val="16"/>
                    </w:rPr>
                    <w:t>ti</w:t>
                  </w:r>
                  <w:r>
                    <w:rPr>
                      <w:rFonts w:ascii="Arial"/>
                      <w:color w:val="505050"/>
                      <w:w w:val="92"/>
                      <w:position w:val="7"/>
                      <w:sz w:val="16"/>
                    </w:rPr>
                    <w:t>sh</w:t>
                  </w:r>
                  <w:r>
                    <w:rPr>
                      <w:rFonts w:ascii="Arial"/>
                      <w:color w:val="505050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6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7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2"/>
                      <w:position w:val="7"/>
                      <w:sz w:val="16"/>
                    </w:rPr>
                    <w:t>rmy</w:t>
                  </w:r>
                  <w:r>
                    <w:rPr>
                      <w:rFonts w:ascii="Arial"/>
                      <w:color w:val="505050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18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7"/>
                      <w:sz w:val="16"/>
                    </w:rPr>
                    <w:t>so</w:t>
                  </w:r>
                  <w:r>
                    <w:rPr>
                      <w:rFonts w:ascii="Arial"/>
                      <w:color w:val="505050"/>
                      <w:w w:val="92"/>
                      <w:position w:val="7"/>
                      <w:sz w:val="16"/>
                    </w:rPr>
                    <w:t>on</w:t>
                  </w:r>
                  <w:r>
                    <w:rPr>
                      <w:rFonts w:ascii="Arial"/>
                      <w:color w:val="505050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5"/>
                      <w:position w:val="7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7"/>
                      <w:sz w:val="16"/>
                    </w:rPr>
                    <w:t>on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87" w:val="left" w:leader="none"/>
                    </w:tabs>
                    <w:spacing w:line="170" w:lineRule="auto" w:before="71"/>
                    <w:ind w:left="9287" w:right="407" w:hanging="819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7C7C7C"/>
                      <w:sz w:val="24"/>
                    </w:rPr>
                    <w:t>y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acht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s</w:t>
                  </w:r>
                  <w:r>
                    <w:rPr>
                      <w:rFonts w:ascii="Times New Roman"/>
                      <w:color w:val="7C7C7C"/>
                      <w:spacing w:val="2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broke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their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505050"/>
                      <w:sz w:val="24"/>
                    </w:rPr>
                    <w:t>b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ooms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an</w:t>
                  </w:r>
                  <w:r>
                    <w:rPr>
                      <w:rFonts w:ascii="Times New Roman"/>
                      <w:color w:val="505050"/>
                      <w:sz w:val="24"/>
                    </w:rPr>
                    <w:t>d </w:t>
                  </w:r>
                  <w:r>
                    <w:rPr>
                      <w:rFonts w:ascii="Times New Roman"/>
                      <w:color w:val="505050"/>
                      <w:spacing w:val="-1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all</w:t>
                  </w:r>
                  <w:r>
                    <w:rPr>
                      <w:rFonts w:ascii="Times New Roman"/>
                      <w:color w:val="666666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had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preventer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s</w:t>
                    <w:tab/>
                  </w:r>
                  <w:r>
                    <w:rPr>
                      <w:rFonts w:ascii="Arial"/>
                      <w:color w:val="3D3D3D"/>
                      <w:w w:val="92"/>
                      <w:position w:val="13"/>
                      <w:sz w:val="16"/>
                    </w:rPr>
                    <w:t>m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ed</w:t>
                  </w:r>
                  <w:r>
                    <w:rPr>
                      <w:rFonts w:ascii="Arial"/>
                      <w:color w:val="3D3D3D"/>
                      <w:w w:val="92"/>
                      <w:position w:val="13"/>
                      <w:sz w:val="16"/>
                    </w:rPr>
                    <w:t>i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ca</w:t>
                  </w:r>
                  <w:r>
                    <w:rPr>
                      <w:rFonts w:ascii="Arial"/>
                      <w:color w:val="3D3D3D"/>
                      <w:w w:val="92"/>
                      <w:position w:val="13"/>
                      <w:sz w:val="16"/>
                    </w:rPr>
                    <w:t>l</w:t>
                  </w:r>
                  <w:r>
                    <w:rPr>
                      <w:rFonts w:ascii="Arial"/>
                      <w:color w:val="3D3D3D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13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13"/>
                      <w:sz w:val="16"/>
                    </w:rPr>
                    <w:t>g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roun</w:t>
                  </w:r>
                  <w:r>
                    <w:rPr>
                      <w:rFonts w:ascii="Arial"/>
                      <w:color w:val="3D3D3D"/>
                      <w:w w:val="92"/>
                      <w:position w:val="13"/>
                      <w:sz w:val="16"/>
                    </w:rPr>
                    <w:t>d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s</w:t>
                  </w:r>
                  <w:r>
                    <w:rPr>
                      <w:rFonts w:ascii="Arial"/>
                      <w:color w:val="7C7C7C"/>
                      <w:w w:val="91"/>
                      <w:position w:val="13"/>
                      <w:sz w:val="16"/>
                    </w:rPr>
                    <w:t>,</w:t>
                  </w:r>
                  <w:r>
                    <w:rPr>
                      <w:rFonts w:ascii="Arial"/>
                      <w:color w:val="7C7C7C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7C7C7C"/>
                      <w:spacing w:val="20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brou</w:t>
                  </w:r>
                  <w:r>
                    <w:rPr>
                      <w:rFonts w:ascii="Arial"/>
                      <w:color w:val="666666"/>
                      <w:w w:val="92"/>
                      <w:position w:val="13"/>
                      <w:sz w:val="16"/>
                    </w:rPr>
                    <w:t>g</w:t>
                  </w:r>
                  <w:r>
                    <w:rPr>
                      <w:rFonts w:ascii="Arial"/>
                      <w:color w:val="505050"/>
                      <w:w w:val="91"/>
                      <w:position w:val="13"/>
                      <w:sz w:val="16"/>
                    </w:rPr>
                    <w:t>ht</w:t>
                  </w:r>
                  <w:r>
                    <w:rPr>
                      <w:rFonts w:ascii="Arial"/>
                      <w:color w:val="505050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21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o</w:t>
                  </w:r>
                  <w:r>
                    <w:rPr>
                      <w:rFonts w:ascii="Arial"/>
                      <w:color w:val="3D3D3D"/>
                      <w:w w:val="92"/>
                      <w:position w:val="13"/>
                      <w:sz w:val="16"/>
                    </w:rPr>
                    <w:t>n</w:t>
                  </w:r>
                  <w:r>
                    <w:rPr>
                      <w:rFonts w:ascii="Arial"/>
                      <w:color w:val="3D3D3D"/>
                      <w:spacing w:val="17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by</w:t>
                  </w:r>
                  <w:r>
                    <w:rPr>
                      <w:rFonts w:ascii="Arial"/>
                      <w:color w:val="505050"/>
                      <w:spacing w:val="16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b</w:t>
                  </w:r>
                  <w:r>
                    <w:rPr>
                      <w:rFonts w:ascii="Arial"/>
                      <w:color w:val="666666"/>
                      <w:w w:val="92"/>
                      <w:position w:val="13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w w:val="92"/>
                      <w:position w:val="13"/>
                      <w:sz w:val="16"/>
                    </w:rPr>
                    <w:t>in</w:t>
                  </w:r>
                  <w:r>
                    <w:rPr>
                      <w:rFonts w:ascii="Arial"/>
                      <w:color w:val="7C7C7C"/>
                      <w:w w:val="92"/>
                      <w:position w:val="13"/>
                      <w:sz w:val="16"/>
                    </w:rPr>
                    <w:t>g</w:t>
                  </w:r>
                  <w:r>
                    <w:rPr>
                      <w:rFonts w:ascii="Arial"/>
                      <w:color w:val="7C7C7C"/>
                      <w:w w:val="92"/>
                      <w:position w:val="13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in</w:t>
                  </w:r>
                  <w:r>
                    <w:rPr>
                      <w:rFonts w:ascii="Arial"/>
                      <w:color w:val="3D3D3D"/>
                      <w:spacing w:val="4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h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osti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l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18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nvironm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nt</w:t>
                  </w:r>
                  <w:r>
                    <w:rPr>
                      <w:rFonts w:ascii="Arial"/>
                      <w:color w:val="666666"/>
                      <w:w w:val="91"/>
                      <w:sz w:val="16"/>
                    </w:rPr>
                    <w:t>s,</w:t>
                  </w:r>
                  <w:r>
                    <w:rPr>
                      <w:rFonts w:ascii="Arial"/>
                      <w:color w:val="666666"/>
                      <w:sz w:val="16"/>
                    </w:rPr>
                    <w:t>   </w:t>
                  </w:r>
                  <w:r>
                    <w:rPr>
                      <w:rFonts w:ascii="Arial"/>
                      <w:color w:val="666666"/>
                      <w:spacing w:val="-1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an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d</w:t>
                  </w:r>
                  <w:r>
                    <w:rPr>
                      <w:rFonts w:ascii="Arial"/>
                      <w:color w:val="3D3D3D"/>
                      <w:spacing w:val="2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I</w:t>
                  </w:r>
                  <w:r>
                    <w:rPr>
                      <w:rFonts w:ascii="Arial"/>
                      <w:color w:val="505050"/>
                      <w:spacing w:val="-14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w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as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87" w:val="left" w:leader="none"/>
                      <w:tab w:pos="11606" w:val="left" w:leader="none"/>
                    </w:tabs>
                    <w:spacing w:line="246" w:lineRule="exact" w:before="0"/>
                    <w:ind w:left="1103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attached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mid-boom.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 </w:t>
                  </w:r>
                  <w:r>
                    <w:rPr>
                      <w:rFonts w:ascii="Times New Roman"/>
                      <w:color w:val="666666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666666"/>
                      <w:spacing w:val="1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preventer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should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be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Arial"/>
                      <w:color w:val="3D3D3D"/>
                      <w:w w:val="92"/>
                      <w:position w:val="-2"/>
                      <w:sz w:val="16"/>
                    </w:rPr>
                    <w:t>di</w:t>
                  </w:r>
                  <w:r>
                    <w:rPr>
                      <w:rFonts w:ascii="Arial"/>
                      <w:color w:val="505050"/>
                      <w:w w:val="92"/>
                      <w:position w:val="-2"/>
                      <w:sz w:val="16"/>
                    </w:rPr>
                    <w:t>ag</w:t>
                  </w:r>
                  <w:r>
                    <w:rPr>
                      <w:rFonts w:ascii="Arial"/>
                      <w:color w:val="3D3D3D"/>
                      <w:w w:val="92"/>
                      <w:position w:val="-2"/>
                      <w:sz w:val="16"/>
                    </w:rPr>
                    <w:t>no</w:t>
                  </w:r>
                  <w:r>
                    <w:rPr>
                      <w:rFonts w:ascii="Arial"/>
                      <w:color w:val="505050"/>
                      <w:w w:val="92"/>
                      <w:position w:val="-2"/>
                      <w:sz w:val="16"/>
                    </w:rPr>
                    <w:t>se</w:t>
                  </w:r>
                  <w:r>
                    <w:rPr>
                      <w:rFonts w:ascii="Arial"/>
                      <w:color w:val="3D3D3D"/>
                      <w:w w:val="92"/>
                      <w:position w:val="-2"/>
                      <w:sz w:val="16"/>
                    </w:rPr>
                    <w:t>d</w:t>
                  </w:r>
                  <w:r>
                    <w:rPr>
                      <w:rFonts w:ascii="Arial"/>
                      <w:color w:val="3D3D3D"/>
                      <w:position w:val="-2"/>
                      <w:sz w:val="16"/>
                    </w:rPr>
                    <w:t>  </w:t>
                  </w:r>
                  <w:r>
                    <w:rPr>
                      <w:rFonts w:ascii="Arial"/>
                      <w:color w:val="3D3D3D"/>
                      <w:spacing w:val="-7"/>
                      <w:position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-2"/>
                      <w:sz w:val="16"/>
                    </w:rPr>
                    <w:t>w</w:t>
                  </w:r>
                  <w:r>
                    <w:rPr>
                      <w:rFonts w:ascii="Arial"/>
                      <w:color w:val="3D3D3D"/>
                      <w:w w:val="91"/>
                      <w:position w:val="-2"/>
                      <w:sz w:val="16"/>
                    </w:rPr>
                    <w:t>it</w:t>
                  </w:r>
                  <w:r>
                    <w:rPr>
                      <w:rFonts w:ascii="Arial"/>
                      <w:color w:val="505050"/>
                      <w:w w:val="92"/>
                      <w:position w:val="-2"/>
                      <w:sz w:val="16"/>
                    </w:rPr>
                    <w:t>h</w:t>
                  </w:r>
                  <w:r>
                    <w:rPr>
                      <w:rFonts w:ascii="Arial"/>
                      <w:color w:val="505050"/>
                      <w:position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9"/>
                      <w:position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-2"/>
                      <w:sz w:val="16"/>
                    </w:rPr>
                    <w:t>po</w:t>
                  </w:r>
                  <w:r>
                    <w:rPr>
                      <w:rFonts w:ascii="Arial"/>
                      <w:color w:val="666666"/>
                      <w:w w:val="92"/>
                      <w:position w:val="-2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1"/>
                      <w:position w:val="-2"/>
                      <w:sz w:val="16"/>
                    </w:rPr>
                    <w:t>t-tr</w:t>
                  </w:r>
                  <w:r>
                    <w:rPr>
                      <w:rFonts w:ascii="Arial"/>
                      <w:color w:val="666666"/>
                      <w:w w:val="92"/>
                      <w:position w:val="-2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2"/>
                      <w:position w:val="-2"/>
                      <w:sz w:val="16"/>
                    </w:rPr>
                    <w:t>um</w:t>
                  </w:r>
                  <w:r>
                    <w:rPr>
                      <w:rFonts w:ascii="Arial"/>
                      <w:color w:val="666666"/>
                      <w:w w:val="92"/>
                      <w:position w:val="-2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1"/>
                      <w:position w:val="-2"/>
                      <w:sz w:val="16"/>
                    </w:rPr>
                    <w:t>ti</w:t>
                  </w:r>
                  <w:r>
                    <w:rPr>
                      <w:rFonts w:ascii="Arial"/>
                      <w:color w:val="666666"/>
                      <w:w w:val="92"/>
                      <w:position w:val="-2"/>
                      <w:sz w:val="16"/>
                    </w:rPr>
                    <w:t>c</w:t>
                  </w:r>
                  <w:r>
                    <w:rPr>
                      <w:rFonts w:ascii="Arial"/>
                      <w:color w:val="666666"/>
                      <w:position w:val="-2"/>
                      <w:sz w:val="16"/>
                    </w:rPr>
                    <w:tab/>
                  </w:r>
                  <w:r>
                    <w:rPr>
                      <w:rFonts w:ascii="Arial"/>
                      <w:color w:val="666666"/>
                      <w:w w:val="92"/>
                      <w:position w:val="-2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1"/>
                      <w:position w:val="-2"/>
                      <w:sz w:val="16"/>
                    </w:rPr>
                    <w:t>tre</w:t>
                  </w:r>
                  <w:r>
                    <w:rPr>
                      <w:rFonts w:ascii="Arial"/>
                      <w:color w:val="666666"/>
                      <w:w w:val="92"/>
                      <w:position w:val="-2"/>
                      <w:sz w:val="16"/>
                    </w:rPr>
                    <w:t>s</w:t>
                  </w:r>
                  <w:r>
                    <w:rPr>
                      <w:rFonts w:ascii="Arial"/>
                      <w:color w:val="7C7C7C"/>
                      <w:w w:val="92"/>
                      <w:position w:val="-2"/>
                      <w:sz w:val="16"/>
                    </w:rPr>
                    <w:t>s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87" w:val="left" w:leader="none"/>
                    </w:tabs>
                    <w:spacing w:before="24"/>
                    <w:ind w:left="1094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perm</w:t>
                  </w:r>
                  <w:r>
                    <w:rPr>
                      <w:rFonts w:ascii="Times New Roman"/>
                      <w:color w:val="7C7C7C"/>
                      <w:w w:val="99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nentl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y  </w:t>
                  </w:r>
                  <w:r>
                    <w:rPr>
                      <w:rFonts w:ascii="Times New Roman"/>
                      <w:color w:val="7C7C7C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rigged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on</w:t>
                  </w:r>
                  <w:r>
                    <w:rPr>
                      <w:rFonts w:ascii="Times New Roman"/>
                      <w:color w:val="666666"/>
                      <w:spacing w:val="2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boom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then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attached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to</w:t>
                  </w:r>
                  <w:r>
                    <w:rPr>
                      <w:rFonts w:ascii="Times New Roman"/>
                      <w:color w:val="666666"/>
                      <w:spacing w:val="2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Arial"/>
                      <w:color w:val="3D3D3D"/>
                      <w:w w:val="92"/>
                      <w:position w:val="3"/>
                      <w:sz w:val="16"/>
                    </w:rPr>
                    <w:t>d</w:t>
                  </w:r>
                  <w:r>
                    <w:rPr>
                      <w:rFonts w:ascii="Arial"/>
                      <w:color w:val="505050"/>
                      <w:w w:val="92"/>
                      <w:position w:val="3"/>
                      <w:sz w:val="16"/>
                    </w:rPr>
                    <w:t>i</w:t>
                  </w:r>
                  <w:r>
                    <w:rPr>
                      <w:rFonts w:ascii="Arial"/>
                      <w:color w:val="666666"/>
                      <w:w w:val="92"/>
                      <w:position w:val="3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2"/>
                      <w:position w:val="3"/>
                      <w:sz w:val="16"/>
                    </w:rPr>
                    <w:t>or</w:t>
                  </w:r>
                  <w:r>
                    <w:rPr>
                      <w:rFonts w:ascii="Arial"/>
                      <w:color w:val="3D3D3D"/>
                      <w:w w:val="92"/>
                      <w:position w:val="3"/>
                      <w:sz w:val="16"/>
                    </w:rPr>
                    <w:t>d</w:t>
                  </w:r>
                  <w:r>
                    <w:rPr>
                      <w:rFonts w:ascii="Arial"/>
                      <w:color w:val="505050"/>
                      <w:w w:val="92"/>
                      <w:position w:val="3"/>
                      <w:sz w:val="16"/>
                    </w:rPr>
                    <w:t>er</w:t>
                  </w:r>
                  <w:r>
                    <w:rPr>
                      <w:rFonts w:ascii="Arial"/>
                      <w:color w:val="505050"/>
                      <w:position w:val="3"/>
                      <w:sz w:val="16"/>
                    </w:rPr>
                    <w:t>  </w:t>
                  </w:r>
                  <w:r>
                    <w:rPr>
                      <w:rFonts w:ascii="Arial"/>
                      <w:color w:val="505050"/>
                      <w:spacing w:val="-13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3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1"/>
                      <w:position w:val="3"/>
                      <w:sz w:val="16"/>
                    </w:rPr>
                    <w:t>t</w:t>
                  </w:r>
                  <w:r>
                    <w:rPr>
                      <w:rFonts w:ascii="Arial"/>
                      <w:color w:val="505050"/>
                      <w:spacing w:val="15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3"/>
                      <w:sz w:val="16"/>
                    </w:rPr>
                    <w:t>t</w:t>
                  </w:r>
                  <w:r>
                    <w:rPr>
                      <w:rFonts w:ascii="Arial"/>
                      <w:color w:val="505050"/>
                      <w:w w:val="92"/>
                      <w:position w:val="3"/>
                      <w:sz w:val="16"/>
                    </w:rPr>
                    <w:t>he</w:t>
                  </w:r>
                  <w:r>
                    <w:rPr>
                      <w:rFonts w:ascii="Arial"/>
                      <w:color w:val="505050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3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1"/>
                      <w:position w:val="3"/>
                      <w:sz w:val="16"/>
                    </w:rPr>
                    <w:t>t</w:t>
                  </w:r>
                  <w:r>
                    <w:rPr>
                      <w:rFonts w:ascii="Arial"/>
                      <w:color w:val="666666"/>
                      <w:w w:val="92"/>
                      <w:position w:val="3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1"/>
                      <w:position w:val="3"/>
                      <w:sz w:val="16"/>
                    </w:rPr>
                    <w:t>rt</w:t>
                  </w:r>
                  <w:r>
                    <w:rPr>
                      <w:rFonts w:ascii="Arial"/>
                      <w:color w:val="505050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13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3"/>
                      <w:sz w:val="16"/>
                    </w:rPr>
                    <w:t>of</w:t>
                  </w:r>
                  <w:r>
                    <w:rPr>
                      <w:rFonts w:ascii="Arial"/>
                      <w:color w:val="505050"/>
                      <w:spacing w:val="15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3"/>
                      <w:sz w:val="16"/>
                    </w:rPr>
                    <w:t>t</w:t>
                  </w:r>
                  <w:r>
                    <w:rPr>
                      <w:rFonts w:ascii="Arial"/>
                      <w:color w:val="666666"/>
                      <w:w w:val="92"/>
                      <w:position w:val="3"/>
                      <w:sz w:val="16"/>
                    </w:rPr>
                    <w:t>his</w:t>
                  </w:r>
                  <w:r>
                    <w:rPr>
                      <w:rFonts w:ascii="Arial"/>
                      <w:color w:val="666666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-11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3"/>
                      <w:sz w:val="16"/>
                    </w:rPr>
                    <w:t>y</w:t>
                  </w:r>
                  <w:r>
                    <w:rPr>
                      <w:rFonts w:ascii="Arial"/>
                      <w:color w:val="666666"/>
                      <w:w w:val="92"/>
                      <w:position w:val="3"/>
                      <w:sz w:val="16"/>
                    </w:rPr>
                    <w:t>ear</w:t>
                  </w:r>
                  <w:r>
                    <w:rPr>
                      <w:rFonts w:ascii="Arial"/>
                      <w:color w:val="939393"/>
                      <w:w w:val="91"/>
                      <w:position w:val="3"/>
                      <w:sz w:val="16"/>
                    </w:rPr>
                    <w:t>.</w:t>
                  </w:r>
                  <w:r>
                    <w:rPr>
                      <w:rFonts w:ascii="Arial"/>
                      <w:color w:val="939393"/>
                      <w:spacing w:val="17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3"/>
                      <w:sz w:val="16"/>
                    </w:rPr>
                    <w:t>M</w:t>
                  </w:r>
                  <w:r>
                    <w:rPr>
                      <w:rFonts w:ascii="Arial"/>
                      <w:color w:val="666666"/>
                      <w:w w:val="92"/>
                      <w:position w:val="3"/>
                      <w:sz w:val="16"/>
                    </w:rPr>
                    <w:t>y</w:t>
                  </w:r>
                  <w:r>
                    <w:rPr>
                      <w:rFonts w:ascii="Arial"/>
                      <w:color w:val="666666"/>
                      <w:spacing w:val="13"/>
                      <w:position w:val="3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1"/>
                      <w:position w:val="3"/>
                      <w:sz w:val="16"/>
                    </w:rPr>
                    <w:t>life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87" w:val="left" w:leader="none"/>
                    </w:tabs>
                    <w:spacing w:line="187" w:lineRule="auto" w:before="60"/>
                    <w:ind w:left="9287" w:right="256" w:hanging="819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preventer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guy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,</w:t>
                  </w:r>
                  <w:r>
                    <w:rPr>
                      <w:rFonts w:ascii="Times New Roman"/>
                      <w:color w:val="7C7C7C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led</w:t>
                  </w:r>
                  <w:r>
                    <w:rPr>
                      <w:rFonts w:ascii="Times New Roman"/>
                      <w:color w:val="666666"/>
                      <w:spacing w:val="1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via</w:t>
                  </w:r>
                  <w:r>
                    <w:rPr>
                      <w:rFonts w:ascii="Times New Roman"/>
                      <w:color w:val="666666"/>
                      <w:spacing w:val="2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spacing w:val="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strong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block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forward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then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aft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,</w:t>
                    <w:tab/>
                  </w:r>
                  <w:r>
                    <w:rPr>
                      <w:rFonts w:ascii="Arial"/>
                      <w:color w:val="3D3D3D"/>
                      <w:w w:val="92"/>
                      <w:position w:val="10"/>
                      <w:sz w:val="16"/>
                    </w:rPr>
                    <w:t>h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a</w:t>
                  </w:r>
                  <w:r>
                    <w:rPr>
                      <w:rFonts w:ascii="Arial"/>
                      <w:color w:val="666666"/>
                      <w:w w:val="92"/>
                      <w:position w:val="10"/>
                      <w:sz w:val="16"/>
                    </w:rPr>
                    <w:t>s</w:t>
                  </w:r>
                  <w:r>
                    <w:rPr>
                      <w:rFonts w:ascii="Arial"/>
                      <w:color w:val="666666"/>
                      <w:spacing w:val="20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position w:val="10"/>
                      <w:sz w:val="16"/>
                    </w:rPr>
                    <w:t>r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ea</w:t>
                  </w:r>
                  <w:r>
                    <w:rPr>
                      <w:rFonts w:ascii="Arial"/>
                      <w:color w:val="3D3D3D"/>
                      <w:w w:val="92"/>
                      <w:position w:val="10"/>
                      <w:sz w:val="16"/>
                    </w:rPr>
                    <w:t>ll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y</w:t>
                  </w:r>
                  <w:r>
                    <w:rPr>
                      <w:rFonts w:ascii="Arial"/>
                      <w:color w:val="505050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4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been</w:t>
                  </w:r>
                  <w:r>
                    <w:rPr>
                      <w:rFonts w:ascii="Arial"/>
                      <w:color w:val="505050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9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10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nrich</w:t>
                  </w:r>
                  <w:r>
                    <w:rPr>
                      <w:rFonts w:ascii="Arial"/>
                      <w:color w:val="666666"/>
                      <w:w w:val="92"/>
                      <w:position w:val="10"/>
                      <w:sz w:val="16"/>
                    </w:rPr>
                    <w:t>ed</w:t>
                  </w:r>
                  <w:r>
                    <w:rPr>
                      <w:rFonts w:ascii="Arial"/>
                      <w:color w:val="666666"/>
                      <w:position w:val="10"/>
                      <w:sz w:val="16"/>
                    </w:rPr>
                    <w:t>  </w:t>
                  </w:r>
                  <w:r>
                    <w:rPr>
                      <w:rFonts w:ascii="Arial"/>
                      <w:color w:val="666666"/>
                      <w:spacing w:val="-22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by</w:t>
                  </w:r>
                  <w:r>
                    <w:rPr>
                      <w:rFonts w:ascii="Arial"/>
                      <w:color w:val="505050"/>
                      <w:spacing w:val="11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sai</w:t>
                  </w:r>
                  <w:r>
                    <w:rPr>
                      <w:rFonts w:ascii="Arial"/>
                      <w:color w:val="3D3D3D"/>
                      <w:w w:val="92"/>
                      <w:position w:val="10"/>
                      <w:sz w:val="16"/>
                    </w:rPr>
                    <w:t>l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in</w:t>
                  </w:r>
                  <w:r>
                    <w:rPr>
                      <w:rFonts w:ascii="Arial"/>
                      <w:color w:val="666666"/>
                      <w:w w:val="92"/>
                      <w:position w:val="10"/>
                      <w:sz w:val="16"/>
                    </w:rPr>
                    <w:t>g</w:t>
                  </w:r>
                  <w:r>
                    <w:rPr>
                      <w:rFonts w:ascii="Arial"/>
                      <w:color w:val="666666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-17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10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2"/>
                      <w:position w:val="10"/>
                      <w:sz w:val="16"/>
                    </w:rPr>
                    <w:t>n</w:t>
                  </w:r>
                  <w:r>
                    <w:rPr>
                      <w:rFonts w:ascii="Arial"/>
                      <w:color w:val="666666"/>
                      <w:w w:val="92"/>
                      <w:position w:val="10"/>
                      <w:sz w:val="16"/>
                    </w:rPr>
                    <w:t>d</w:t>
                  </w:r>
                  <w:r>
                    <w:rPr>
                      <w:rFonts w:ascii="Arial"/>
                      <w:color w:val="666666"/>
                      <w:spacing w:val="-2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10"/>
                      <w:sz w:val="16"/>
                    </w:rPr>
                    <w:t>I</w:t>
                  </w:r>
                  <w:r>
                    <w:rPr>
                      <w:rFonts w:ascii="Arial"/>
                      <w:color w:val="505050"/>
                      <w:w w:val="91"/>
                      <w:position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was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r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c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ntl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y</w:t>
                  </w:r>
                  <w:r>
                    <w:rPr>
                      <w:rFonts w:ascii="Arial"/>
                      <w:color w:val="666666"/>
                      <w:sz w:val="16"/>
                    </w:rPr>
                    <w:t>  </w:t>
                  </w:r>
                  <w:r>
                    <w:rPr>
                      <w:rFonts w:ascii="Arial"/>
                      <w:color w:val="666666"/>
                      <w:spacing w:val="-6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offe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r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ed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19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co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ur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se</w:t>
                  </w:r>
                  <w:r>
                    <w:rPr>
                      <w:rFonts w:ascii="Arial"/>
                      <w:color w:val="666666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-8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1"/>
                      <w:sz w:val="16"/>
                    </w:rPr>
                    <w:t>fro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m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83" w:val="left" w:leader="none"/>
                    </w:tabs>
                    <w:spacing w:line="242" w:lineRule="exact" w:before="0"/>
                    <w:ind w:left="1103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7C7C7C"/>
                      <w:sz w:val="24"/>
                    </w:rPr>
                    <w:t>s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</w:t>
                  </w:r>
                  <w:r>
                    <w:rPr>
                      <w:rFonts w:ascii="Times New Roman"/>
                      <w:color w:val="666666"/>
                      <w:spacing w:val="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it</w:t>
                  </w:r>
                  <w:r>
                    <w:rPr>
                      <w:rFonts w:ascii="Times New Roman"/>
                      <w:color w:val="666666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7C7C7C"/>
                      <w:w w:val="99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alw</w:t>
                  </w:r>
                  <w:r>
                    <w:rPr>
                      <w:rFonts w:ascii="Times New Roman"/>
                      <w:color w:val="7C7C7C"/>
                      <w:w w:val="99"/>
                      <w:sz w:val="24"/>
                    </w:rPr>
                    <w:t>ay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s</w:t>
                  </w:r>
                  <w:r>
                    <w:rPr>
                      <w:rFonts w:ascii="Times New Roman"/>
                      <w:color w:val="666666"/>
                      <w:spacing w:val="1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7C7C7C"/>
                      <w:w w:val="99"/>
                      <w:sz w:val="24"/>
                    </w:rPr>
                    <w:t>av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ailable.</w:t>
                  </w:r>
                  <w:r>
                    <w:rPr>
                      <w:rFonts w:ascii="Times New Roman"/>
                      <w:color w:val="666666"/>
                      <w:spacing w:val="1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With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downwind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 </w:t>
                  </w:r>
                  <w:r>
                    <w:rPr>
                      <w:rFonts w:ascii="Times New Roman"/>
                      <w:color w:val="666666"/>
                      <w:spacing w:val="-1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sailing,</w:t>
                  </w:r>
                  <w:r>
                    <w:rPr>
                      <w:rFonts w:ascii="Times New Roman"/>
                      <w:color w:val="666666"/>
                      <w:spacing w:val="2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w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hen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Arial"/>
                      <w:color w:val="505050"/>
                      <w:w w:val="92"/>
                      <w:position w:val="-5"/>
                      <w:sz w:val="16"/>
                    </w:rPr>
                    <w:t>new</w:t>
                  </w:r>
                  <w:r>
                    <w:rPr>
                      <w:rFonts w:ascii="Arial"/>
                      <w:color w:val="505050"/>
                      <w:position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5"/>
                      <w:position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-5"/>
                      <w:sz w:val="16"/>
                    </w:rPr>
                    <w:t>charity</w:t>
                  </w:r>
                  <w:r>
                    <w:rPr>
                      <w:rFonts w:ascii="Arial"/>
                      <w:color w:val="505050"/>
                      <w:position w:val="-5"/>
                      <w:sz w:val="16"/>
                    </w:rPr>
                    <w:t>  </w:t>
                  </w:r>
                  <w:r>
                    <w:rPr>
                      <w:rFonts w:ascii="Arial"/>
                      <w:color w:val="505050"/>
                      <w:spacing w:val="-20"/>
                      <w:position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-5"/>
                      <w:sz w:val="16"/>
                    </w:rPr>
                    <w:t>Turn</w:t>
                  </w:r>
                  <w:r>
                    <w:rPr>
                      <w:rFonts w:ascii="Arial"/>
                      <w:color w:val="505050"/>
                      <w:spacing w:val="17"/>
                      <w:position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-5"/>
                      <w:sz w:val="16"/>
                    </w:rPr>
                    <w:t>to</w:t>
                  </w:r>
                  <w:r>
                    <w:rPr>
                      <w:rFonts w:ascii="Arial"/>
                      <w:color w:val="505050"/>
                      <w:position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20"/>
                      <w:position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-5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1"/>
                      <w:position w:val="-5"/>
                      <w:sz w:val="16"/>
                    </w:rPr>
                    <w:t>tarboard</w:t>
                  </w:r>
                  <w:r>
                    <w:rPr>
                      <w:rFonts w:ascii="Arial"/>
                      <w:color w:val="939393"/>
                      <w:w w:val="91"/>
                      <w:position w:val="-5"/>
                      <w:sz w:val="16"/>
                    </w:rPr>
                    <w:t>,</w:t>
                  </w:r>
                  <w:r>
                    <w:rPr>
                      <w:rFonts w:ascii="Arial"/>
                      <w:color w:val="939393"/>
                      <w:position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939393"/>
                      <w:spacing w:val="11"/>
                      <w:position w:val="-5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-5"/>
                      <w:sz w:val="16"/>
                    </w:rPr>
                    <w:t>w</w:t>
                  </w:r>
                  <w:r>
                    <w:rPr>
                      <w:rFonts w:ascii="Arial"/>
                      <w:color w:val="505050"/>
                      <w:w w:val="92"/>
                      <w:position w:val="-5"/>
                      <w:sz w:val="16"/>
                    </w:rPr>
                    <w:t>hi</w:t>
                  </w:r>
                  <w:r>
                    <w:rPr>
                      <w:rFonts w:ascii="Arial"/>
                      <w:color w:val="666666"/>
                      <w:w w:val="92"/>
                      <w:position w:val="-5"/>
                      <w:sz w:val="16"/>
                    </w:rPr>
                    <w:t>ch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8265" w:val="left" w:leader="none"/>
                      <w:tab w:pos="9283" w:val="left" w:leader="none"/>
                    </w:tabs>
                    <w:spacing w:line="273" w:lineRule="exact" w:before="0"/>
                    <w:ind w:left="1094" w:right="0" w:firstLine="9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666666"/>
                      <w:spacing w:val="2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wind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pipe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s </w:t>
                  </w:r>
                  <w:r>
                    <w:rPr>
                      <w:rFonts w:ascii="Times New Roman"/>
                      <w:color w:val="7C7C7C"/>
                      <w:spacing w:val="-2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up,</w:t>
                  </w:r>
                  <w:r>
                    <w:rPr>
                      <w:rFonts w:ascii="Times New Roman"/>
                      <w:color w:val="666666"/>
                      <w:spacing w:val="1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reduce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sail</w:t>
                  </w:r>
                  <w:r>
                    <w:rPr>
                      <w:rFonts w:ascii="Times New Roman"/>
                      <w:color w:val="666666"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earl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y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666666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If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sailing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3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single-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or</w:t>
                  </w:r>
                  <w:r>
                    <w:rPr>
                      <w:rFonts w:ascii="Times New Roman"/>
                      <w:color w:val="666666"/>
                      <w:spacing w:val="2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short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handed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Times New Roman"/>
                      <w:color w:val="7C7C7C"/>
                      <w:w w:val="99"/>
                      <w:sz w:val="24"/>
                    </w:rPr>
                    <w:t>av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oid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uses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R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Y</w:t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A</w:t>
                  </w:r>
                  <w:r>
                    <w:rPr>
                      <w:rFonts w:ascii="Arial"/>
                      <w:color w:val="3D3D3D"/>
                      <w:spacing w:val="-16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sailin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g</w:t>
                  </w:r>
                  <w:r>
                    <w:rPr>
                      <w:rFonts w:ascii="Arial"/>
                      <w:color w:val="666666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cou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rses</w:t>
                  </w:r>
                  <w:r>
                    <w:rPr>
                      <w:rFonts w:ascii="Arial"/>
                      <w:color w:val="666666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10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1"/>
                      <w:sz w:val="16"/>
                    </w:rPr>
                    <w:t>to</w:t>
                  </w:r>
                  <w:r>
                    <w:rPr>
                      <w:rFonts w:ascii="Arial"/>
                      <w:color w:val="666666"/>
                      <w:spacing w:val="20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up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po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rt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83" w:val="left" w:leader="none"/>
                    </w:tabs>
                    <w:spacing w:line="263" w:lineRule="exact" w:before="30"/>
                    <w:ind w:left="1094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large</w:t>
                  </w:r>
                  <w:r>
                    <w:rPr>
                      <w:rFonts w:ascii="Times New Roman"/>
                      <w:color w:val="666666"/>
                      <w:spacing w:val="1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headsails.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I</w:t>
                  </w:r>
                  <w:r>
                    <w:rPr>
                      <w:rFonts w:ascii="Times New Roman"/>
                      <w:color w:val="666666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have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an</w:t>
                  </w:r>
                  <w:r>
                    <w:rPr>
                      <w:rFonts w:ascii="Times New Roman"/>
                      <w:color w:val="666666"/>
                      <w:spacing w:val="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Island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Packet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with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Hoyt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staysail</w:t>
                  </w:r>
                  <w:r>
                    <w:rPr>
                      <w:rFonts w:ascii="Times New Roman"/>
                      <w:color w:val="666666"/>
                      <w:spacing w:val="1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boom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. </w:t>
                  </w:r>
                  <w:r>
                    <w:rPr>
                      <w:rFonts w:ascii="Times New Roman"/>
                      <w:color w:val="7C7C7C"/>
                      <w:spacing w:val="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Arial"/>
                      <w:color w:val="3D3D3D"/>
                      <w:w w:val="91"/>
                      <w:position w:val="8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r</w:t>
                  </w:r>
                  <w:r>
                    <w:rPr>
                      <w:rFonts w:ascii="Arial"/>
                      <w:color w:val="3D3D3D"/>
                      <w:w w:val="92"/>
                      <w:position w:val="8"/>
                      <w:sz w:val="16"/>
                    </w:rPr>
                    <w:t>m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ed</w:t>
                  </w:r>
                  <w:r>
                    <w:rPr>
                      <w:rFonts w:ascii="Arial"/>
                      <w:color w:val="505050"/>
                      <w:position w:val="8"/>
                      <w:sz w:val="16"/>
                    </w:rPr>
                    <w:t>  </w:t>
                  </w:r>
                  <w:r>
                    <w:rPr>
                      <w:rFonts w:ascii="Arial"/>
                      <w:color w:val="505050"/>
                      <w:spacing w:val="-10"/>
                      <w:position w:val="8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8"/>
                      <w:sz w:val="16"/>
                    </w:rPr>
                    <w:t>F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orces</w:t>
                  </w:r>
                  <w:r>
                    <w:rPr>
                      <w:rFonts w:ascii="Arial"/>
                      <w:color w:val="505050"/>
                      <w:position w:val="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1"/>
                      <w:position w:val="8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position w:val="8"/>
                      <w:sz w:val="16"/>
                    </w:rPr>
                    <w:t>p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er</w:t>
                  </w:r>
                  <w:r>
                    <w:rPr>
                      <w:rFonts w:ascii="Arial"/>
                      <w:color w:val="666666"/>
                      <w:w w:val="92"/>
                      <w:position w:val="8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o</w:t>
                  </w:r>
                  <w:r>
                    <w:rPr>
                      <w:rFonts w:ascii="Arial"/>
                      <w:color w:val="3D3D3D"/>
                      <w:w w:val="92"/>
                      <w:position w:val="8"/>
                      <w:sz w:val="16"/>
                    </w:rPr>
                    <w:t>n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n</w:t>
                  </w:r>
                  <w:r>
                    <w:rPr>
                      <w:rFonts w:ascii="Arial"/>
                      <w:color w:val="666666"/>
                      <w:w w:val="92"/>
                      <w:position w:val="8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l</w:t>
                  </w:r>
                  <w:r>
                    <w:rPr>
                      <w:rFonts w:ascii="Arial"/>
                      <w:color w:val="505050"/>
                      <w:position w:val="8"/>
                      <w:sz w:val="16"/>
                    </w:rPr>
                    <w:t>  </w:t>
                  </w:r>
                  <w:r>
                    <w:rPr>
                      <w:rFonts w:ascii="Arial"/>
                      <w:color w:val="505050"/>
                      <w:spacing w:val="-7"/>
                      <w:position w:val="8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8"/>
                      <w:sz w:val="16"/>
                    </w:rPr>
                    <w:t>w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ho</w:t>
                  </w:r>
                  <w:r>
                    <w:rPr>
                      <w:rFonts w:ascii="Arial"/>
                      <w:color w:val="505050"/>
                      <w:position w:val="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4"/>
                      <w:position w:val="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8"/>
                      <w:sz w:val="16"/>
                    </w:rPr>
                    <w:t>ha</w:t>
                  </w:r>
                  <w:r>
                    <w:rPr>
                      <w:rFonts w:ascii="Arial"/>
                      <w:color w:val="666666"/>
                      <w:w w:val="92"/>
                      <w:position w:val="8"/>
                      <w:sz w:val="16"/>
                    </w:rPr>
                    <w:t>ve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pStyle w:val="BodyText"/>
                    <w:spacing w:line="110" w:lineRule="exact"/>
                    <w:ind w:right="524"/>
                    <w:jc w:val="right"/>
                  </w:pPr>
                  <w:r>
                    <w:rPr>
                      <w:color w:val="3D3D3D"/>
                      <w:w w:val="92"/>
                    </w:rPr>
                    <w:t>b</w:t>
                  </w:r>
                  <w:r>
                    <w:rPr>
                      <w:color w:val="505050"/>
                      <w:w w:val="92"/>
                    </w:rPr>
                    <w:t>een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4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3D3D3D"/>
                      <w:w w:val="91"/>
                    </w:rPr>
                    <w:t>ff</w:t>
                  </w:r>
                  <w:r>
                    <w:rPr>
                      <w:color w:val="505050"/>
                      <w:w w:val="91"/>
                    </w:rPr>
                    <w:t>ect</w:t>
                  </w:r>
                  <w:r>
                    <w:rPr>
                      <w:color w:val="666666"/>
                      <w:w w:val="92"/>
                    </w:rPr>
                    <w:t>e</w:t>
                  </w:r>
                  <w:r>
                    <w:rPr>
                      <w:color w:val="3D3D3D"/>
                      <w:w w:val="92"/>
                    </w:rPr>
                    <w:t>d</w:t>
                  </w:r>
                  <w:r>
                    <w:rPr>
                      <w:color w:val="3D3D3D"/>
                    </w:rPr>
                    <w:t>  </w:t>
                  </w:r>
                  <w:r>
                    <w:rPr>
                      <w:color w:val="3D3D3D"/>
                      <w:spacing w:val="-4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b</w:t>
                  </w:r>
                  <w:r>
                    <w:rPr>
                      <w:color w:val="505050"/>
                      <w:w w:val="92"/>
                    </w:rPr>
                    <w:t>y</w:t>
                  </w:r>
                  <w:r>
                    <w:rPr>
                      <w:color w:val="505050"/>
                      <w:spacing w:val="16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mili</w:t>
                  </w:r>
                  <w:r>
                    <w:rPr>
                      <w:color w:val="505050"/>
                      <w:w w:val="91"/>
                    </w:rPr>
                    <w:t>tary</w:t>
                  </w:r>
                  <w:r>
                    <w:rPr>
                      <w:color w:val="505050"/>
                    </w:rPr>
                    <w:t>  </w:t>
                  </w:r>
                  <w:r>
                    <w:rPr>
                      <w:color w:val="505050"/>
                      <w:spacing w:val="-19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o</w:t>
                  </w:r>
                  <w:r>
                    <w:rPr>
                      <w:color w:val="505050"/>
                      <w:w w:val="92"/>
                    </w:rPr>
                    <w:t>pe</w:t>
                  </w:r>
                  <w:r>
                    <w:rPr>
                      <w:color w:val="666666"/>
                      <w:w w:val="91"/>
                    </w:rPr>
                    <w:t>rat</w:t>
                  </w:r>
                  <w:r>
                    <w:rPr>
                      <w:color w:val="505050"/>
                      <w:w w:val="92"/>
                    </w:rPr>
                    <w:t>i</w:t>
                  </w:r>
                  <w:r>
                    <w:rPr>
                      <w:color w:val="666666"/>
                      <w:w w:val="92"/>
                    </w:rPr>
                    <w:t>o</w:t>
                  </w:r>
                  <w:r>
                    <w:rPr>
                      <w:color w:val="505050"/>
                      <w:w w:val="92"/>
                    </w:rPr>
                    <w:t>n</w:t>
                  </w:r>
                  <w:r>
                    <w:rPr>
                      <w:color w:val="666666"/>
                      <w:w w:val="92"/>
                    </w:rPr>
                    <w:t>s</w:t>
                  </w:r>
                  <w:r>
                    <w:rPr>
                      <w:color w:val="939393"/>
                      <w:w w:val="91"/>
                    </w:rPr>
                    <w:t>,</w:t>
                  </w:r>
                  <w:r>
                    <w:rPr/>
                  </w:r>
                </w:p>
                <w:p>
                  <w:pPr>
                    <w:tabs>
                      <w:tab w:pos="9455" w:val="left" w:leader="none"/>
                    </w:tabs>
                    <w:spacing w:line="275" w:lineRule="exact" w:before="0"/>
                    <w:ind w:left="109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genoa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is</w:t>
                  </w:r>
                  <w:r>
                    <w:rPr>
                      <w:rFonts w:ascii="Times New Roman"/>
                      <w:color w:val="666666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poled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</w:t>
                  </w:r>
                  <w:r>
                    <w:rPr>
                      <w:rFonts w:ascii="Times New Roman"/>
                      <w:color w:val="505050"/>
                      <w:sz w:val="24"/>
                    </w:rPr>
                    <w:t>u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on </w:t>
                  </w:r>
                  <w:r>
                    <w:rPr>
                      <w:rFonts w:ascii="Times New Roman"/>
                      <w:color w:val="666666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whisker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pole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Hoyt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505050"/>
                      <w:sz w:val="24"/>
                    </w:rPr>
                    <w:t>b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oom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hauled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w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ard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b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y</w:t>
                    <w:tab/>
                  </w:r>
                  <w:r>
                    <w:rPr>
                      <w:rFonts w:ascii="Arial"/>
                      <w:color w:val="505050"/>
                      <w:w w:val="91"/>
                      <w:position w:val="-8"/>
                      <w:sz w:val="16"/>
                    </w:rPr>
                    <w:t>Yeste</w:t>
                  </w:r>
                  <w:r>
                    <w:rPr>
                      <w:rFonts w:ascii="Arial"/>
                      <w:color w:val="3D3D3D"/>
                      <w:w w:val="92"/>
                      <w:position w:val="-8"/>
                      <w:sz w:val="16"/>
                    </w:rPr>
                    <w:t>r</w:t>
                  </w:r>
                  <w:r>
                    <w:rPr>
                      <w:rFonts w:ascii="Arial"/>
                      <w:color w:val="505050"/>
                      <w:w w:val="92"/>
                      <w:position w:val="-8"/>
                      <w:sz w:val="16"/>
                    </w:rPr>
                    <w:t>day</w:t>
                  </w:r>
                  <w:r>
                    <w:rPr>
                      <w:rFonts w:ascii="Arial"/>
                      <w:color w:val="505050"/>
                      <w:position w:val="-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11"/>
                      <w:position w:val="-8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-8"/>
                      <w:sz w:val="16"/>
                    </w:rPr>
                    <w:t>I</w:t>
                  </w:r>
                  <w:r>
                    <w:rPr>
                      <w:rFonts w:ascii="Arial"/>
                      <w:color w:val="3D3D3D"/>
                      <w:spacing w:val="-23"/>
                      <w:position w:val="-8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-8"/>
                      <w:sz w:val="16"/>
                    </w:rPr>
                    <w:t>t</w:t>
                  </w:r>
                  <w:r>
                    <w:rPr>
                      <w:rFonts w:ascii="Arial"/>
                      <w:color w:val="505050"/>
                      <w:w w:val="92"/>
                      <w:position w:val="-8"/>
                      <w:sz w:val="16"/>
                    </w:rPr>
                    <w:t>urned</w:t>
                  </w:r>
                  <w:r>
                    <w:rPr>
                      <w:rFonts w:ascii="Arial"/>
                      <w:color w:val="505050"/>
                      <w:position w:val="-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17"/>
                      <w:position w:val="-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-8"/>
                      <w:sz w:val="16"/>
                    </w:rPr>
                    <w:t>3</w:t>
                  </w:r>
                  <w:r>
                    <w:rPr>
                      <w:rFonts w:ascii="Arial"/>
                      <w:color w:val="666666"/>
                      <w:w w:val="92"/>
                      <w:position w:val="-8"/>
                      <w:sz w:val="16"/>
                    </w:rPr>
                    <w:t>6</w:t>
                  </w:r>
                  <w:r>
                    <w:rPr>
                      <w:rFonts w:ascii="Arial"/>
                      <w:color w:val="666666"/>
                      <w:spacing w:val="12"/>
                      <w:position w:val="-8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-8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2"/>
                      <w:position w:val="-8"/>
                      <w:sz w:val="16"/>
                    </w:rPr>
                    <w:t>nd</w:t>
                  </w:r>
                  <w:r>
                    <w:rPr>
                      <w:rFonts w:ascii="Arial"/>
                      <w:color w:val="505050"/>
                      <w:spacing w:val="7"/>
                      <w:position w:val="-8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-8"/>
                      <w:sz w:val="16"/>
                    </w:rPr>
                    <w:t>th</w:t>
                  </w:r>
                  <w:r>
                    <w:rPr>
                      <w:rFonts w:ascii="Arial"/>
                      <w:color w:val="666666"/>
                      <w:w w:val="92"/>
                      <w:position w:val="-8"/>
                      <w:sz w:val="16"/>
                    </w:rPr>
                    <w:t>ei</w:t>
                  </w:r>
                  <w:r>
                    <w:rPr>
                      <w:rFonts w:ascii="Arial"/>
                      <w:color w:val="505050"/>
                      <w:w w:val="92"/>
                      <w:position w:val="-8"/>
                      <w:sz w:val="16"/>
                    </w:rPr>
                    <w:t>r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78" w:val="left" w:leader="none"/>
                    </w:tabs>
                    <w:spacing w:line="260" w:lineRule="exact" w:before="0"/>
                    <w:ind w:left="109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spacing w:val="1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ro</w:t>
                  </w:r>
                  <w:r>
                    <w:rPr>
                      <w:rFonts w:ascii="Times New Roman"/>
                      <w:color w:val="505050"/>
                      <w:w w:val="99"/>
                      <w:position w:val="2"/>
                      <w:sz w:val="24"/>
                    </w:rPr>
                    <w:t>lli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ng </w:t>
                  </w:r>
                  <w:r>
                    <w:rPr>
                      <w:rFonts w:ascii="Times New Roman"/>
                      <w:color w:val="666666"/>
                      <w:spacing w:val="-21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hitch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4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on </w:t>
                  </w:r>
                  <w:r>
                    <w:rPr>
                      <w:rFonts w:ascii="Times New Roman"/>
                      <w:color w:val="666666"/>
                      <w:spacing w:val="-29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its</w:t>
                  </w:r>
                  <w:r>
                    <w:rPr>
                      <w:rFonts w:ascii="Times New Roman"/>
                      <w:color w:val="666666"/>
                      <w:spacing w:val="11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outer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4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end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0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thi</w:t>
                  </w:r>
                  <w:r>
                    <w:rPr>
                      <w:rFonts w:ascii="Times New Roman"/>
                      <w:color w:val="7C7C7C"/>
                      <w:position w:val="2"/>
                      <w:sz w:val="24"/>
                    </w:rPr>
                    <w:t>s </w:t>
                  </w:r>
                  <w:r>
                    <w:rPr>
                      <w:rFonts w:ascii="Times New Roman"/>
                      <w:color w:val="7C7C7C"/>
                      <w:spacing w:val="-25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i</w:t>
                  </w:r>
                  <w:r>
                    <w:rPr>
                      <w:rFonts w:ascii="Times New Roman"/>
                      <w:color w:val="7C7C7C"/>
                      <w:position w:val="2"/>
                      <w:sz w:val="24"/>
                    </w:rPr>
                    <w:t>s</w:t>
                  </w:r>
                  <w:r>
                    <w:rPr>
                      <w:rFonts w:ascii="Times New Roman"/>
                      <w:color w:val="7C7C7C"/>
                      <w:spacing w:val="-4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led</w:t>
                  </w:r>
                  <w:r>
                    <w:rPr>
                      <w:rFonts w:ascii="Times New Roman"/>
                      <w:color w:val="666666"/>
                      <w:spacing w:val="1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v</w:t>
                  </w:r>
                  <w:r>
                    <w:rPr>
                      <w:rFonts w:ascii="Times New Roman"/>
                      <w:color w:val="505050"/>
                      <w:w w:val="99"/>
                      <w:position w:val="2"/>
                      <w:sz w:val="24"/>
                    </w:rPr>
                    <w:t>i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spacing w:val="1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spacing w:val="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snatch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8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block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4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for</w:t>
                  </w:r>
                  <w:r>
                    <w:rPr>
                      <w:rFonts w:ascii="Times New Roman"/>
                      <w:color w:val="7C7C7C"/>
                      <w:position w:val="2"/>
                      <w:sz w:val="24"/>
                    </w:rPr>
                    <w:t>w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ard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8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t</w:t>
                  </w:r>
                  <w:r>
                    <w:rPr>
                      <w:rFonts w:ascii="Times New Roman"/>
                      <w:color w:val="7C7C7C"/>
                      <w:position w:val="2"/>
                      <w:sz w:val="24"/>
                    </w:rPr>
                    <w:t>o</w:t>
                  </w:r>
                  <w:r>
                    <w:rPr>
                      <w:rFonts w:ascii="Times New Roman"/>
                      <w:color w:val="7C7C7C"/>
                      <w:spacing w:val="22"/>
                      <w:position w:val="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position w:val="2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position w:val="2"/>
                      <w:sz w:val="24"/>
                    </w:rPr>
                    <w:tab/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f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ou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n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der</w:t>
                  </w:r>
                  <w:r>
                    <w:rPr>
                      <w:rFonts w:ascii="Arial"/>
                      <w:color w:val="505050"/>
                      <w:sz w:val="16"/>
                    </w:rPr>
                    <w:t>  </w:t>
                  </w:r>
                  <w:r>
                    <w:rPr>
                      <w:rFonts w:ascii="Arial"/>
                      <w:color w:val="505050"/>
                      <w:spacing w:val="-9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Sh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un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20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P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asco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666666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-19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m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a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i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led</w:t>
                  </w:r>
                  <w:r>
                    <w:rPr>
                      <w:rFonts w:ascii="Arial"/>
                      <w:color w:val="50505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m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666666"/>
                      <w:spacing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t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o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83" w:val="left" w:leader="none"/>
                    </w:tabs>
                    <w:spacing w:line="271" w:lineRule="exact" w:before="30"/>
                    <w:ind w:left="109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midships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cleat.</w:t>
                  </w:r>
                  <w:r>
                    <w:rPr>
                      <w:rFonts w:ascii="Times New Roman"/>
                      <w:color w:val="666666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We</w:t>
                  </w:r>
                  <w:r>
                    <w:rPr>
                      <w:rFonts w:ascii="Times New Roman"/>
                      <w:color w:val="666666"/>
                      <w:spacing w:val="1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came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second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in</w:t>
                  </w:r>
                  <w:r>
                    <w:rPr>
                      <w:rFonts w:ascii="Times New Roman"/>
                      <w:color w:val="666666"/>
                      <w:spacing w:val="2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class</w:t>
                  </w:r>
                  <w:r>
                    <w:rPr>
                      <w:rFonts w:ascii="Times New Roman"/>
                      <w:color w:val="666666"/>
                      <w:spacing w:val="1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in</w:t>
                  </w:r>
                  <w:r>
                    <w:rPr>
                      <w:rFonts w:ascii="Times New Roman"/>
                      <w:color w:val="666666"/>
                      <w:spacing w:val="1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the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ARC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,</w:t>
                  </w:r>
                  <w:r>
                    <w:rPr>
                      <w:rFonts w:ascii="Times New Roman"/>
                      <w:color w:val="7C7C7C"/>
                      <w:spacing w:val="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crossing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in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17</w:t>
                  </w:r>
                  <w:r>
                    <w:rPr>
                      <w:rFonts w:ascii="Times New Roman"/>
                      <w:color w:val="666666"/>
                      <w:spacing w:val="-12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da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ys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, </w:t>
                  </w:r>
                  <w:r>
                    <w:rPr>
                      <w:rFonts w:ascii="Times New Roman"/>
                      <w:color w:val="666666"/>
                      <w:spacing w:val="-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11</w:t>
                    <w:tab/>
                  </w:r>
                  <w:r>
                    <w:rPr>
                      <w:rFonts w:ascii="Arial"/>
                      <w:color w:val="505050"/>
                      <w:w w:val="92"/>
                      <w:position w:val="5"/>
                      <w:sz w:val="16"/>
                    </w:rPr>
                    <w:t>co</w:t>
                  </w:r>
                  <w:r>
                    <w:rPr>
                      <w:rFonts w:ascii="Arial"/>
                      <w:color w:val="3D3D3D"/>
                      <w:w w:val="91"/>
                      <w:position w:val="5"/>
                      <w:sz w:val="16"/>
                    </w:rPr>
                    <w:t>nfi</w:t>
                  </w:r>
                  <w:r>
                    <w:rPr>
                      <w:rFonts w:ascii="Arial"/>
                      <w:color w:val="505050"/>
                      <w:w w:val="92"/>
                      <w:position w:val="5"/>
                      <w:sz w:val="16"/>
                    </w:rPr>
                    <w:t>r</w:t>
                  </w:r>
                  <w:r>
                    <w:rPr>
                      <w:rFonts w:ascii="Arial"/>
                      <w:color w:val="3D3D3D"/>
                      <w:w w:val="92"/>
                      <w:position w:val="5"/>
                      <w:sz w:val="16"/>
                    </w:rPr>
                    <w:t>m</w:t>
                  </w:r>
                  <w:r>
                    <w:rPr>
                      <w:rFonts w:ascii="Arial"/>
                      <w:color w:val="3D3D3D"/>
                      <w:position w:val="5"/>
                      <w:sz w:val="16"/>
                    </w:rPr>
                    <w:t>  </w:t>
                  </w:r>
                  <w:r>
                    <w:rPr>
                      <w:rFonts w:ascii="Arial"/>
                      <w:color w:val="3D3D3D"/>
                      <w:spacing w:val="-21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5"/>
                      <w:sz w:val="16"/>
                    </w:rPr>
                    <w:t>t</w:t>
                  </w:r>
                  <w:r>
                    <w:rPr>
                      <w:rFonts w:ascii="Arial"/>
                      <w:color w:val="3D3D3D"/>
                      <w:w w:val="92"/>
                      <w:position w:val="5"/>
                      <w:sz w:val="16"/>
                    </w:rPr>
                    <w:t>h</w:t>
                  </w:r>
                  <w:r>
                    <w:rPr>
                      <w:rFonts w:ascii="Arial"/>
                      <w:color w:val="666666"/>
                      <w:w w:val="92"/>
                      <w:position w:val="5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1"/>
                      <w:position w:val="5"/>
                      <w:sz w:val="16"/>
                    </w:rPr>
                    <w:t>t</w:t>
                  </w:r>
                  <w:r>
                    <w:rPr>
                      <w:rFonts w:ascii="Arial"/>
                      <w:color w:val="505050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6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5"/>
                      <w:sz w:val="16"/>
                    </w:rPr>
                    <w:t>he</w:t>
                  </w:r>
                  <w:r>
                    <w:rPr>
                      <w:rFonts w:ascii="Arial"/>
                      <w:color w:val="505050"/>
                      <w:spacing w:val="3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position w:val="5"/>
                      <w:sz w:val="16"/>
                    </w:rPr>
                    <w:t>had</w:t>
                  </w:r>
                  <w:r>
                    <w:rPr>
                      <w:rFonts w:ascii="Arial"/>
                      <w:color w:val="505050"/>
                      <w:spacing w:val="7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5"/>
                      <w:sz w:val="16"/>
                    </w:rPr>
                    <w:t>s</w:t>
                  </w:r>
                  <w:r>
                    <w:rPr>
                      <w:rFonts w:ascii="Arial"/>
                      <w:color w:val="505050"/>
                      <w:w w:val="92"/>
                      <w:position w:val="5"/>
                      <w:sz w:val="16"/>
                    </w:rPr>
                    <w:t>ecured</w:t>
                  </w:r>
                  <w:r>
                    <w:rPr>
                      <w:rFonts w:ascii="Arial"/>
                      <w:color w:val="505050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1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5"/>
                      <w:sz w:val="16"/>
                    </w:rPr>
                    <w:t>fun</w:t>
                  </w:r>
                  <w:r>
                    <w:rPr>
                      <w:rFonts w:ascii="Arial"/>
                      <w:color w:val="666666"/>
                      <w:w w:val="92"/>
                      <w:position w:val="5"/>
                      <w:sz w:val="16"/>
                    </w:rPr>
                    <w:t>ds</w:t>
                  </w:r>
                  <w:r>
                    <w:rPr>
                      <w:rFonts w:ascii="Arial"/>
                      <w:color w:val="666666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-17"/>
                      <w:position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1"/>
                      <w:position w:val="5"/>
                      <w:sz w:val="16"/>
                    </w:rPr>
                    <w:t>f</w:t>
                  </w:r>
                  <w:r>
                    <w:rPr>
                      <w:rFonts w:ascii="Arial"/>
                      <w:color w:val="505050"/>
                      <w:w w:val="92"/>
                      <w:position w:val="5"/>
                      <w:sz w:val="16"/>
                    </w:rPr>
                    <w:t>r</w:t>
                  </w:r>
                  <w:r>
                    <w:rPr>
                      <w:rFonts w:ascii="Arial"/>
                      <w:color w:val="666666"/>
                      <w:w w:val="92"/>
                      <w:position w:val="5"/>
                      <w:sz w:val="16"/>
                    </w:rPr>
                    <w:t>om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tabs>
                      <w:tab w:pos="9287" w:val="left" w:leader="none"/>
                    </w:tabs>
                    <w:spacing w:line="278" w:lineRule="exact" w:before="0"/>
                    <w:ind w:left="1094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666666"/>
                      <w:sz w:val="24"/>
                    </w:rPr>
                    <w:t>hours </w:t>
                  </w:r>
                  <w:r>
                    <w:rPr>
                      <w:rFonts w:ascii="Times New Roman"/>
                      <w:color w:val="666666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4</w:t>
                  </w:r>
                  <w:r>
                    <w:rPr>
                      <w:rFonts w:ascii="Times New Roman"/>
                      <w:color w:val="666666"/>
                      <w:spacing w:val="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see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s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,</w:t>
                  </w:r>
                  <w:r>
                    <w:rPr>
                      <w:rFonts w:ascii="Times New Roman"/>
                      <w:color w:val="666666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and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su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s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tained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19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an</w:t>
                  </w:r>
                  <w:r>
                    <w:rPr>
                      <w:rFonts w:ascii="Times New Roman"/>
                      <w:color w:val="666666"/>
                      <w:spacing w:val="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average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2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speed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of7.96 </w:t>
                  </w:r>
                  <w:r>
                    <w:rPr>
                      <w:rFonts w:ascii="Times New Roman"/>
                      <w:color w:val="666666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knot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s </w:t>
                  </w:r>
                  <w:r>
                    <w:rPr>
                      <w:rFonts w:ascii="Times New Roman"/>
                      <w:color w:val="7C7C7C"/>
                      <w:spacing w:val="-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>o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v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e</w:t>
                  </w:r>
                  <w:r>
                    <w:rPr>
                      <w:rFonts w:ascii="Times New Roman"/>
                      <w:color w:val="7C7C7C"/>
                      <w:sz w:val="24"/>
                    </w:rPr>
                    <w:t>r </w:t>
                  </w:r>
                  <w:r>
                    <w:rPr>
                      <w:rFonts w:ascii="Times New Roman"/>
                      <w:color w:val="7C7C7C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a</w:t>
                  </w:r>
                  <w:r>
                    <w:rPr>
                      <w:rFonts w:ascii="Times New Roman"/>
                      <w:color w:val="666666"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666666"/>
                      <w:w w:val="99"/>
                      <w:sz w:val="24"/>
                    </w:rPr>
                    <w:t>week.</w:t>
                  </w:r>
                  <w:r>
                    <w:rPr>
                      <w:rFonts w:ascii="Times New Roman"/>
                      <w:color w:val="666666"/>
                      <w:sz w:val="24"/>
                    </w:rPr>
                    <w:tab/>
                  </w:r>
                  <w:r>
                    <w:rPr>
                      <w:rFonts w:ascii="Arial"/>
                      <w:color w:val="3D3D3D"/>
                      <w:w w:val="92"/>
                      <w:position w:val="12"/>
                      <w:sz w:val="16"/>
                    </w:rPr>
                    <w:t>H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e</w:t>
                  </w:r>
                  <w:r>
                    <w:rPr>
                      <w:rFonts w:ascii="Arial"/>
                      <w:color w:val="3D3D3D"/>
                      <w:w w:val="92"/>
                      <w:position w:val="12"/>
                      <w:sz w:val="16"/>
                    </w:rPr>
                    <w:t>lp</w:t>
                  </w:r>
                  <w:r>
                    <w:rPr>
                      <w:rFonts w:ascii="Arial"/>
                      <w:color w:val="3D3D3D"/>
                      <w:spacing w:val="3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12"/>
                      <w:sz w:val="16"/>
                    </w:rPr>
                    <w:t>f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o</w:t>
                  </w:r>
                  <w:r>
                    <w:rPr>
                      <w:rFonts w:ascii="Arial"/>
                      <w:color w:val="3D3D3D"/>
                      <w:w w:val="92"/>
                      <w:position w:val="12"/>
                      <w:sz w:val="16"/>
                    </w:rPr>
                    <w:t>r</w:t>
                  </w:r>
                  <w:r>
                    <w:rPr>
                      <w:rFonts w:ascii="Arial"/>
                      <w:color w:val="3D3D3D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11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position w:val="12"/>
                      <w:sz w:val="16"/>
                    </w:rPr>
                    <w:t>H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e</w:t>
                  </w:r>
                  <w:r>
                    <w:rPr>
                      <w:rFonts w:ascii="Arial"/>
                      <w:color w:val="3D3D3D"/>
                      <w:w w:val="92"/>
                      <w:position w:val="12"/>
                      <w:sz w:val="16"/>
                    </w:rPr>
                    <w:t>r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oes</w:t>
                  </w:r>
                  <w:r>
                    <w:rPr>
                      <w:rFonts w:ascii="Arial"/>
                      <w:color w:val="505050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2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12"/>
                      <w:sz w:val="16"/>
                    </w:rPr>
                    <w:t>t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o</w:t>
                  </w:r>
                  <w:r>
                    <w:rPr>
                      <w:rFonts w:ascii="Arial"/>
                      <w:color w:val="505050"/>
                      <w:spacing w:val="10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1"/>
                      <w:position w:val="12"/>
                      <w:sz w:val="16"/>
                    </w:rPr>
                    <w:t>f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u</w:t>
                  </w:r>
                  <w:r>
                    <w:rPr>
                      <w:rFonts w:ascii="Arial"/>
                      <w:color w:val="3D3D3D"/>
                      <w:w w:val="92"/>
                      <w:position w:val="12"/>
                      <w:sz w:val="16"/>
                    </w:rPr>
                    <w:t>ll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y</w:t>
                  </w:r>
                  <w:r>
                    <w:rPr>
                      <w:rFonts w:ascii="Arial"/>
                      <w:color w:val="505050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5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12"/>
                      <w:sz w:val="16"/>
                    </w:rPr>
                    <w:t>fund</w:t>
                  </w:r>
                  <w:r>
                    <w:rPr>
                      <w:rFonts w:ascii="Arial"/>
                      <w:color w:val="505050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spacing w:val="-16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position w:val="12"/>
                      <w:sz w:val="16"/>
                    </w:rPr>
                    <w:t>t</w:t>
                  </w:r>
                  <w:r>
                    <w:rPr>
                      <w:rFonts w:ascii="Arial"/>
                      <w:color w:val="666666"/>
                      <w:w w:val="92"/>
                      <w:position w:val="12"/>
                      <w:sz w:val="16"/>
                    </w:rPr>
                    <w:t>a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k</w:t>
                  </w:r>
                  <w:r>
                    <w:rPr>
                      <w:rFonts w:ascii="Arial"/>
                      <w:color w:val="666666"/>
                      <w:w w:val="92"/>
                      <w:position w:val="12"/>
                      <w:sz w:val="16"/>
                    </w:rPr>
                    <w:t>i</w:t>
                  </w:r>
                  <w:r>
                    <w:rPr>
                      <w:rFonts w:ascii="Arial"/>
                      <w:color w:val="505050"/>
                      <w:w w:val="92"/>
                      <w:position w:val="12"/>
                      <w:sz w:val="16"/>
                    </w:rPr>
                    <w:t>n</w:t>
                  </w:r>
                  <w:r>
                    <w:rPr>
                      <w:rFonts w:ascii="Arial"/>
                      <w:color w:val="666666"/>
                      <w:w w:val="92"/>
                      <w:position w:val="12"/>
                      <w:sz w:val="16"/>
                    </w:rPr>
                    <w:t>g</w:t>
                  </w:r>
                  <w:r>
                    <w:rPr>
                      <w:rFonts w:ascii="Arial"/>
                      <w:color w:val="666666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spacing w:val="-7"/>
                      <w:position w:val="12"/>
                      <w:sz w:val="16"/>
                    </w:rPr>
                    <w:t> </w:t>
                  </w:r>
                  <w:r>
                    <w:rPr>
                      <w:rFonts w:ascii="Arial"/>
                      <w:color w:val="666666"/>
                      <w:w w:val="92"/>
                      <w:position w:val="12"/>
                      <w:sz w:val="16"/>
                    </w:rPr>
                    <w:t>me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pStyle w:val="BodyText"/>
                    <w:spacing w:line="145" w:lineRule="exact"/>
                    <w:ind w:right="460"/>
                    <w:jc w:val="right"/>
                  </w:pPr>
                  <w:r>
                    <w:rPr>
                      <w:color w:val="505050"/>
                      <w:w w:val="91"/>
                    </w:rPr>
                    <w:t>to</w:t>
                  </w:r>
                  <w:r>
                    <w:rPr>
                      <w:color w:val="505050"/>
                      <w:spacing w:val="20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cru</w:t>
                  </w:r>
                  <w:r>
                    <w:rPr>
                      <w:color w:val="3D3D3D"/>
                      <w:w w:val="92"/>
                    </w:rPr>
                    <w:t>i</w:t>
                  </w:r>
                  <w:r>
                    <w:rPr>
                      <w:color w:val="505050"/>
                      <w:w w:val="92"/>
                    </w:rPr>
                    <w:t>si</w:t>
                  </w:r>
                  <w:r>
                    <w:rPr>
                      <w:color w:val="3D3D3D"/>
                      <w:w w:val="92"/>
                    </w:rPr>
                    <w:t>n</w:t>
                  </w:r>
                  <w:r>
                    <w:rPr>
                      <w:color w:val="666666"/>
                      <w:w w:val="92"/>
                    </w:rPr>
                    <w:t>g</w:t>
                  </w:r>
                  <w:r>
                    <w:rPr>
                      <w:color w:val="666666"/>
                    </w:rPr>
                    <w:t> </w:t>
                  </w:r>
                  <w:r>
                    <w:rPr>
                      <w:color w:val="666666"/>
                      <w:spacing w:val="8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instructor</w:t>
                  </w:r>
                  <w:r>
                    <w:rPr>
                      <w:color w:val="7C7C7C"/>
                      <w:w w:val="91"/>
                    </w:rPr>
                    <w:t>,</w:t>
                  </w:r>
                  <w:r>
                    <w:rPr>
                      <w:color w:val="7C7C7C"/>
                    </w:rPr>
                    <w:t>  </w:t>
                  </w:r>
                  <w:r>
                    <w:rPr>
                      <w:color w:val="7C7C7C"/>
                      <w:spacing w:val="-21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H</w:t>
                  </w:r>
                  <w:r>
                    <w:rPr>
                      <w:color w:val="505050"/>
                      <w:w w:val="92"/>
                    </w:rPr>
                    <w:t>ow</w:t>
                  </w:r>
                  <w:r>
                    <w:rPr>
                      <w:color w:val="939393"/>
                      <w:w w:val="91"/>
                    </w:rPr>
                    <w:t>'</w:t>
                  </w:r>
                  <w:r>
                    <w:rPr>
                      <w:color w:val="666666"/>
                      <w:w w:val="92"/>
                    </w:rPr>
                    <w:t>s</w:t>
                  </w:r>
                  <w:r>
                    <w:rPr>
                      <w:color w:val="666666"/>
                    </w:rPr>
                    <w:t> </w:t>
                  </w:r>
                  <w:r>
                    <w:rPr>
                      <w:color w:val="666666"/>
                      <w:spacing w:val="-15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that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8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f</w:t>
                  </w:r>
                  <w:r>
                    <w:rPr>
                      <w:color w:val="666666"/>
                      <w:w w:val="92"/>
                    </w:rPr>
                    <w:t>o</w:t>
                  </w:r>
                  <w:r>
                    <w:rPr>
                      <w:color w:val="505050"/>
                      <w:w w:val="92"/>
                    </w:rPr>
                    <w:t>r</w:t>
                  </w:r>
                  <w:r>
                    <w:rPr>
                      <w:color w:val="505050"/>
                      <w:spacing w:val="14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a</w:t>
                  </w:r>
                  <w:r>
                    <w:rPr/>
                  </w:r>
                </w:p>
                <w:p>
                  <w:pPr>
                    <w:tabs>
                      <w:tab w:pos="9283" w:val="left" w:leader="none"/>
                    </w:tabs>
                    <w:spacing w:before="56"/>
                    <w:ind w:left="109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181818"/>
                      <w:w w:val="91"/>
                      <w:sz w:val="16"/>
                    </w:rPr>
                    <w:t>Gordon</w:t>
                  </w:r>
                  <w:r>
                    <w:rPr>
                      <w:rFonts w:ascii="Arial"/>
                      <w:color w:val="181818"/>
                      <w:sz w:val="16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181818"/>
                      <w:w w:val="91"/>
                      <w:sz w:val="16"/>
                    </w:rPr>
                    <w:t>Stollard</w:t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,</w:t>
                  </w:r>
                  <w:r>
                    <w:rPr>
                      <w:rFonts w:ascii="Arial"/>
                      <w:color w:val="3D3D3D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5"/>
                      <w:sz w:val="16"/>
                    </w:rPr>
                    <w:t> </w:t>
                  </w:r>
                  <w:r>
                    <w:rPr>
                      <w:rFonts w:ascii="Arial"/>
                      <w:color w:val="181818"/>
                      <w:w w:val="91"/>
                      <w:sz w:val="16"/>
                    </w:rPr>
                    <w:t>SlY</w:t>
                  </w:r>
                  <w:r>
                    <w:rPr>
                      <w:rFonts w:ascii="Arial"/>
                      <w:color w:val="181818"/>
                      <w:sz w:val="16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13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181818"/>
                      <w:w w:val="99"/>
                      <w:sz w:val="14"/>
                    </w:rPr>
                    <w:t>Pipe</w:t>
                  </w:r>
                  <w:r>
                    <w:rPr>
                      <w:rFonts w:ascii="Arial"/>
                      <w:i/>
                      <w:color w:val="181818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181818"/>
                      <w:spacing w:val="6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color w:val="181818"/>
                      <w:sz w:val="14"/>
                    </w:rPr>
                    <w:t>Dream</w:t>
                    <w:tab/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birt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hday</w:t>
                  </w:r>
                  <w:r>
                    <w:rPr>
                      <w:rFonts w:ascii="Arial"/>
                      <w:color w:val="505050"/>
                      <w:sz w:val="16"/>
                    </w:rPr>
                    <w:t>  </w:t>
                  </w:r>
                  <w:r>
                    <w:rPr>
                      <w:rFonts w:ascii="Arial"/>
                      <w:color w:val="505050"/>
                      <w:spacing w:val="-14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p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r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es</w:t>
                  </w:r>
                  <w:r>
                    <w:rPr>
                      <w:rFonts w:ascii="Arial"/>
                      <w:color w:val="505050"/>
                      <w:w w:val="91"/>
                      <w:sz w:val="16"/>
                    </w:rPr>
                    <w:t>ent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?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pStyle w:val="BodyText"/>
                    <w:spacing w:line="240" w:lineRule="auto" w:before="61"/>
                    <w:ind w:right="1289"/>
                    <w:jc w:val="right"/>
                  </w:pPr>
                  <w:r>
                    <w:rPr>
                      <w:color w:val="181818"/>
                      <w:w w:val="92"/>
                    </w:rPr>
                    <w:t>Ray</w:t>
                  </w:r>
                  <w:r>
                    <w:rPr>
                      <w:color w:val="181818"/>
                      <w:spacing w:val="15"/>
                    </w:rPr>
                    <w:t> </w:t>
                  </w:r>
                  <w:r>
                    <w:rPr>
                      <w:color w:val="181818"/>
                      <w:w w:val="92"/>
                    </w:rPr>
                    <w:t>Hoogendijk</w:t>
                  </w:r>
                  <w:r>
                    <w:rPr>
                      <w:color w:val="505050"/>
                      <w:w w:val="91"/>
                    </w:rPr>
                    <w:t>,</w:t>
                  </w:r>
                  <w:r>
                    <w:rPr>
                      <w:color w:val="505050"/>
                    </w:rPr>
                    <w:t>  </w:t>
                  </w:r>
                  <w:r>
                    <w:rPr>
                      <w:color w:val="505050"/>
                      <w:spacing w:val="20"/>
                    </w:rPr>
                    <w:t> </w:t>
                  </w:r>
                  <w:r>
                    <w:rPr>
                      <w:color w:val="181818"/>
                      <w:w w:val="92"/>
                    </w:rPr>
                    <w:t>by</w:t>
                  </w:r>
                  <w:r>
                    <w:rPr>
                      <w:color w:val="181818"/>
                      <w:spacing w:val="20"/>
                    </w:rPr>
                    <w:t> </w:t>
                  </w:r>
                  <w:r>
                    <w:rPr>
                      <w:color w:val="181818"/>
                      <w:w w:val="92"/>
                    </w:rPr>
                    <w:t>email</w:t>
                  </w:r>
                  <w:r>
                    <w:rPr/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tabs>
                      <w:tab w:pos="4363" w:val="left" w:leader="none"/>
                      <w:tab w:pos="9287" w:val="left" w:leader="none"/>
                    </w:tabs>
                    <w:spacing w:before="0"/>
                    <w:ind w:left="1108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bookmarkStart w:name="Fine weather, please " w:id="6"/>
                  <w:bookmarkEnd w:id="6"/>
                  <w:r>
                    <w:rPr/>
                  </w:r>
                  <w:r>
                    <w:rPr>
                      <w:rFonts w:ascii="Arial"/>
                      <w:b/>
                      <w:color w:val="939393"/>
                      <w:w w:val="84"/>
                      <w:position w:val="1"/>
                      <w:sz w:val="26"/>
                    </w:rPr>
                    <w:t>Fi</w:t>
                  </w:r>
                  <w:r>
                    <w:rPr>
                      <w:rFonts w:ascii="Arial"/>
                      <w:b/>
                      <w:color w:val="7C7C7C"/>
                      <w:w w:val="84"/>
                      <w:position w:val="1"/>
                      <w:sz w:val="26"/>
                    </w:rPr>
                    <w:t>n</w:t>
                  </w:r>
                  <w:r>
                    <w:rPr>
                      <w:rFonts w:ascii="Arial"/>
                      <w:b/>
                      <w:color w:val="939393"/>
                      <w:w w:val="85"/>
                      <w:position w:val="1"/>
                      <w:sz w:val="26"/>
                    </w:rPr>
                    <w:t>e</w:t>
                  </w:r>
                  <w:r>
                    <w:rPr>
                      <w:rFonts w:ascii="Arial"/>
                      <w:b/>
                      <w:color w:val="939393"/>
                      <w:spacing w:val="-32"/>
                      <w:position w:val="1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7C7C7C"/>
                      <w:w w:val="84"/>
                      <w:position w:val="1"/>
                      <w:sz w:val="26"/>
                    </w:rPr>
                    <w:t>we</w:t>
                  </w:r>
                  <w:r>
                    <w:rPr>
                      <w:rFonts w:ascii="Arial"/>
                      <w:b/>
                      <w:color w:val="939393"/>
                      <w:w w:val="85"/>
                      <w:position w:val="1"/>
                      <w:sz w:val="26"/>
                    </w:rPr>
                    <w:t>at</w:t>
                  </w:r>
                  <w:r>
                    <w:rPr>
                      <w:rFonts w:ascii="Arial"/>
                      <w:b/>
                      <w:color w:val="7C7C7C"/>
                      <w:w w:val="84"/>
                      <w:position w:val="1"/>
                      <w:sz w:val="26"/>
                    </w:rPr>
                    <w:t>her</w:t>
                  </w:r>
                  <w:r>
                    <w:rPr>
                      <w:rFonts w:ascii="Arial"/>
                      <w:b/>
                      <w:color w:val="939393"/>
                      <w:w w:val="84"/>
                      <w:position w:val="1"/>
                      <w:sz w:val="26"/>
                    </w:rPr>
                    <w:t>,</w:t>
                  </w:r>
                  <w:r>
                    <w:rPr>
                      <w:rFonts w:ascii="Arial"/>
                      <w:b/>
                      <w:color w:val="939393"/>
                      <w:position w:val="1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939393"/>
                      <w:spacing w:val="-28"/>
                      <w:position w:val="1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7C7C7C"/>
                      <w:w w:val="84"/>
                      <w:position w:val="1"/>
                      <w:sz w:val="26"/>
                    </w:rPr>
                    <w:t>please</w:t>
                  </w:r>
                  <w:r>
                    <w:rPr>
                      <w:rFonts w:ascii="Arial"/>
                      <w:b/>
                      <w:color w:val="7C7C7C"/>
                      <w:position w:val="1"/>
                      <w:sz w:val="26"/>
                    </w:rPr>
                    <w:tab/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throu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g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h</w:t>
                  </w:r>
                  <w:r>
                    <w:rPr>
                      <w:rFonts w:ascii="Arial"/>
                      <w:color w:val="3D3D3D"/>
                      <w:sz w:val="16"/>
                    </w:rPr>
                    <w:t>  </w:t>
                  </w:r>
                  <w:r>
                    <w:rPr>
                      <w:rFonts w:ascii="Arial"/>
                      <w:color w:val="3D3D3D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wea</w:t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the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r</w:t>
                  </w:r>
                  <w:r>
                    <w:rPr>
                      <w:rFonts w:ascii="Arial"/>
                      <w:color w:val="505050"/>
                      <w:sz w:val="16"/>
                    </w:rPr>
                    <w:t>  </w:t>
                  </w:r>
                  <w:r>
                    <w:rPr>
                      <w:rFonts w:ascii="Arial"/>
                      <w:color w:val="505050"/>
                      <w:spacing w:val="15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web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si</w:t>
                  </w:r>
                  <w:r>
                    <w:rPr>
                      <w:rFonts w:ascii="Arial"/>
                      <w:color w:val="3D3D3D"/>
                      <w:w w:val="91"/>
                      <w:sz w:val="16"/>
                    </w:rPr>
                    <w:t>t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e</w:t>
                  </w:r>
                  <w:r>
                    <w:rPr>
                      <w:rFonts w:ascii="Arial"/>
                      <w:color w:val="666666"/>
                      <w:w w:val="92"/>
                      <w:sz w:val="16"/>
                    </w:rPr>
                    <w:t>s</w:t>
                  </w:r>
                  <w:r>
                    <w:rPr>
                      <w:rFonts w:ascii="Arial"/>
                      <w:color w:val="666666"/>
                      <w:sz w:val="16"/>
                    </w:rPr>
                    <w:t>  </w:t>
                  </w:r>
                  <w:r>
                    <w:rPr>
                      <w:rFonts w:ascii="Arial"/>
                      <w:color w:val="666666"/>
                      <w:spacing w:val="4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s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u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c</w:t>
                  </w:r>
                  <w:r>
                    <w:rPr>
                      <w:rFonts w:ascii="Arial"/>
                      <w:color w:val="3D3D3D"/>
                      <w:w w:val="92"/>
                      <w:sz w:val="16"/>
                    </w:rPr>
                    <w:t>h</w:t>
                  </w:r>
                  <w:r>
                    <w:rPr>
                      <w:rFonts w:ascii="Arial"/>
                      <w:color w:val="3D3D3D"/>
                      <w:sz w:val="16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color w:val="505050"/>
                      <w:w w:val="92"/>
                      <w:sz w:val="16"/>
                    </w:rPr>
                    <w:t>as</w:t>
                  </w:r>
                  <w:r>
                    <w:rPr>
                      <w:rFonts w:ascii="Arial"/>
                      <w:color w:val="505050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color w:val="7C7C7C"/>
                      <w:w w:val="84"/>
                      <w:sz w:val="26"/>
                    </w:rPr>
                    <w:t>Bend</w:t>
                  </w:r>
                  <w:r>
                    <w:rPr>
                      <w:rFonts w:ascii="Arial"/>
                      <w:b/>
                      <w:color w:val="7C7C7C"/>
                      <w:spacing w:val="-6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7C7C7C"/>
                      <w:w w:val="84"/>
                      <w:sz w:val="26"/>
                    </w:rPr>
                    <w:t>over</w:t>
                  </w:r>
                  <w:r>
                    <w:rPr>
                      <w:rFonts w:ascii="Arial"/>
                      <w:b/>
                      <w:color w:val="7C7C7C"/>
                      <w:spacing w:val="8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color w:val="7C7C7C"/>
                      <w:w w:val="84"/>
                      <w:sz w:val="26"/>
                    </w:rPr>
                    <w:t>backwards</w:t>
                  </w:r>
                  <w:r>
                    <w:rPr>
                      <w:rFonts w:ascii="Arial"/>
                      <w:sz w:val="26"/>
                    </w:rPr>
                  </w:r>
                </w:p>
                <w:p>
                  <w:pPr>
                    <w:pStyle w:val="BodyText"/>
                    <w:tabs>
                      <w:tab w:pos="4367" w:val="left" w:leader="none"/>
                      <w:tab w:pos="7641" w:val="left" w:leader="none"/>
                      <w:tab w:pos="9283" w:val="left" w:leader="none"/>
                    </w:tabs>
                    <w:spacing w:line="240" w:lineRule="auto" w:before="30"/>
                    <w:ind w:left="1103" w:right="0"/>
                    <w:jc w:val="left"/>
                  </w:pPr>
                  <w:r>
                    <w:rPr>
                      <w:color w:val="3D3D3D"/>
                      <w:w w:val="91"/>
                    </w:rPr>
                    <w:t>F</w:t>
                  </w:r>
                  <w:r>
                    <w:rPr>
                      <w:color w:val="505050"/>
                      <w:w w:val="92"/>
                    </w:rPr>
                    <w:t>ra</w:t>
                  </w:r>
                  <w:r>
                    <w:rPr>
                      <w:color w:val="3D3D3D"/>
                      <w:w w:val="92"/>
                    </w:rPr>
                    <w:t>n</w:t>
                  </w:r>
                  <w:r>
                    <w:rPr>
                      <w:color w:val="505050"/>
                      <w:w w:val="92"/>
                    </w:rPr>
                    <w:t>k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19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Sin</w:t>
                  </w:r>
                  <w:r>
                    <w:rPr>
                      <w:color w:val="666666"/>
                      <w:w w:val="92"/>
                    </w:rPr>
                    <w:t>g</w:t>
                  </w:r>
                  <w:r>
                    <w:rPr>
                      <w:color w:val="3D3D3D"/>
                      <w:w w:val="92"/>
                    </w:rPr>
                    <w:t>l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3D3D3D"/>
                      <w:w w:val="91"/>
                    </w:rPr>
                    <w:t>t</w:t>
                  </w:r>
                  <w:r>
                    <w:rPr>
                      <w:color w:val="505050"/>
                      <w:w w:val="92"/>
                    </w:rPr>
                    <w:t>o</w:t>
                  </w:r>
                  <w:r>
                    <w:rPr>
                      <w:color w:val="3D3D3D"/>
                      <w:w w:val="92"/>
                    </w:rPr>
                    <w:t>n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17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r</w:t>
                  </w:r>
                  <w:r>
                    <w:rPr>
                      <w:color w:val="3D3D3D"/>
                      <w:w w:val="92"/>
                    </w:rPr>
                    <w:t>ai</w:t>
                  </w:r>
                  <w:r>
                    <w:rPr>
                      <w:color w:val="505050"/>
                      <w:w w:val="92"/>
                    </w:rPr>
                    <w:t>ses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12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s</w:t>
                  </w:r>
                  <w:r>
                    <w:rPr>
                      <w:color w:val="3D3D3D"/>
                      <w:w w:val="92"/>
                    </w:rPr>
                    <w:t>om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11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inter</w:t>
                  </w:r>
                  <w:r>
                    <w:rPr>
                      <w:color w:val="505050"/>
                      <w:w w:val="92"/>
                    </w:rPr>
                    <w:t>es</w:t>
                  </w:r>
                  <w:r>
                    <w:rPr>
                      <w:color w:val="3D3D3D"/>
                      <w:w w:val="91"/>
                    </w:rPr>
                    <w:t>t</w:t>
                  </w:r>
                  <w:r>
                    <w:rPr>
                      <w:color w:val="181818"/>
                      <w:w w:val="92"/>
                    </w:rPr>
                    <w:t>i</w:t>
                  </w:r>
                  <w:r>
                    <w:rPr>
                      <w:color w:val="3D3D3D"/>
                      <w:w w:val="92"/>
                    </w:rPr>
                    <w:t>n</w:t>
                  </w:r>
                  <w:r>
                    <w:rPr>
                      <w:color w:val="505050"/>
                      <w:w w:val="92"/>
                    </w:rPr>
                    <w:t>g</w:t>
                  </w:r>
                  <w:r>
                    <w:rPr>
                      <w:color w:val="505050"/>
                    </w:rPr>
                    <w:tab/>
                  </w:r>
                  <w:r>
                    <w:rPr>
                      <w:color w:val="181818"/>
                      <w:w w:val="91"/>
                    </w:rPr>
                    <w:t>W</w:t>
                  </w:r>
                  <w:r>
                    <w:rPr>
                      <w:color w:val="505050"/>
                      <w:w w:val="92"/>
                    </w:rPr>
                    <w:t>ea</w:t>
                  </w:r>
                  <w:r>
                    <w:rPr>
                      <w:color w:val="3D3D3D"/>
                      <w:w w:val="91"/>
                    </w:rPr>
                    <w:t>therOnline</w:t>
                  </w:r>
                  <w:r>
                    <w:rPr>
                      <w:color w:val="666666"/>
                      <w:w w:val="91"/>
                    </w:rPr>
                    <w:t>,</w:t>
                  </w:r>
                  <w:r>
                    <w:rPr>
                      <w:color w:val="666666"/>
                    </w:rPr>
                    <w:tab/>
                  </w:r>
                  <w:r>
                    <w:rPr>
                      <w:color w:val="939393"/>
                      <w:w w:val="99"/>
                      <w:sz w:val="12"/>
                    </w:rPr>
                    <w:t>PRIZE</w:t>
                  </w:r>
                  <w:r>
                    <w:rPr>
                      <w:color w:val="939393"/>
                      <w:spacing w:val="2"/>
                      <w:sz w:val="12"/>
                    </w:rPr>
                    <w:t> </w:t>
                  </w:r>
                  <w:r>
                    <w:rPr>
                      <w:color w:val="939393"/>
                      <w:w w:val="99"/>
                      <w:sz w:val="12"/>
                    </w:rPr>
                    <w:t>COMMENT</w:t>
                  </w:r>
                  <w:r>
                    <w:rPr>
                      <w:color w:val="939393"/>
                      <w:sz w:val="12"/>
                    </w:rPr>
                    <w:tab/>
                  </w:r>
                  <w:r>
                    <w:rPr>
                      <w:color w:val="3D3D3D"/>
                      <w:w w:val="91"/>
                    </w:rPr>
                    <w:t>E</w:t>
                  </w:r>
                  <w:r>
                    <w:rPr>
                      <w:color w:val="505050"/>
                      <w:w w:val="92"/>
                    </w:rPr>
                    <w:t>ar</w:t>
                  </w:r>
                  <w:r>
                    <w:rPr>
                      <w:color w:val="3D3D3D"/>
                      <w:w w:val="92"/>
                    </w:rPr>
                    <w:t>l</w:t>
                  </w:r>
                  <w:r>
                    <w:rPr>
                      <w:color w:val="505050"/>
                      <w:w w:val="92"/>
                    </w:rPr>
                    <w:t>y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21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in</w:t>
                  </w:r>
                  <w:r>
                    <w:rPr>
                      <w:color w:val="3D3D3D"/>
                      <w:spacing w:val="-1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20</w:t>
                  </w:r>
                  <w:r>
                    <w:rPr>
                      <w:color w:val="3D3D3D"/>
                      <w:w w:val="92"/>
                    </w:rPr>
                    <w:t>11</w:t>
                  </w:r>
                  <w:r>
                    <w:rPr>
                      <w:color w:val="3D3D3D"/>
                      <w:spacing w:val="13"/>
                      <w:w w:val="92"/>
                    </w:rPr>
                    <w:t>1</w:t>
                  </w:r>
                  <w:r>
                    <w:rPr>
                      <w:color w:val="3D3D3D"/>
                      <w:w w:val="92"/>
                    </w:rPr>
                    <w:t>b</w:t>
                  </w:r>
                  <w:r>
                    <w:rPr>
                      <w:color w:val="505050"/>
                      <w:w w:val="92"/>
                    </w:rPr>
                    <w:t>o</w:t>
                  </w:r>
                  <w:r>
                    <w:rPr>
                      <w:color w:val="3D3D3D"/>
                      <w:w w:val="92"/>
                    </w:rPr>
                    <w:t>u</w:t>
                  </w:r>
                  <w:r>
                    <w:rPr>
                      <w:color w:val="666666"/>
                      <w:w w:val="92"/>
                    </w:rPr>
                    <w:t>g</w:t>
                  </w:r>
                  <w:r>
                    <w:rPr>
                      <w:color w:val="505050"/>
                      <w:w w:val="91"/>
                    </w:rPr>
                    <w:t>ht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17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an</w:t>
                  </w:r>
                  <w:r>
                    <w:rPr>
                      <w:color w:val="505050"/>
                      <w:spacing w:val="3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7C7C7C"/>
                      <w:w w:val="92"/>
                    </w:rPr>
                    <w:t>x</w:t>
                  </w:r>
                  <w:r>
                    <w:rPr>
                      <w:color w:val="3D3D3D"/>
                      <w:w w:val="92"/>
                    </w:rPr>
                    <w:t>-</w:t>
                  </w:r>
                  <w:r>
                    <w:rPr>
                      <w:color w:val="505050"/>
                      <w:w w:val="92"/>
                    </w:rPr>
                    <w:t>d</w:t>
                  </w:r>
                  <w:r>
                    <w:rPr>
                      <w:color w:val="3D3D3D"/>
                      <w:w w:val="92"/>
                    </w:rPr>
                    <w:t>i</w:t>
                  </w:r>
                  <w:r>
                    <w:rPr>
                      <w:color w:val="666666"/>
                      <w:w w:val="92"/>
                    </w:rPr>
                    <w:t>sp</w:t>
                  </w:r>
                  <w:r>
                    <w:rPr>
                      <w:color w:val="505050"/>
                      <w:w w:val="92"/>
                    </w:rPr>
                    <w:t>l</w:t>
                  </w:r>
                  <w:r>
                    <w:rPr>
                      <w:color w:val="666666"/>
                      <w:w w:val="92"/>
                    </w:rPr>
                    <w:t>ay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535" w:val="left" w:leader="none"/>
                      <w:tab w:pos="7641" w:val="left" w:leader="none"/>
                      <w:tab w:pos="9283" w:val="left" w:leader="none"/>
                    </w:tabs>
                    <w:spacing w:line="202" w:lineRule="exact" w:before="8"/>
                    <w:ind w:left="1103" w:right="0"/>
                    <w:jc w:val="left"/>
                  </w:pPr>
                  <w:r>
                    <w:rPr>
                      <w:color w:val="505050"/>
                      <w:w w:val="91"/>
                      <w:position w:val="1"/>
                    </w:rPr>
                    <w:t>point</w:t>
                  </w:r>
                  <w:r>
                    <w:rPr>
                      <w:color w:val="666666"/>
                      <w:w w:val="92"/>
                      <w:position w:val="1"/>
                    </w:rPr>
                    <w:t>s</w:t>
                  </w:r>
                  <w:r>
                    <w:rPr>
                      <w:color w:val="666666"/>
                      <w:position w:val="1"/>
                    </w:rPr>
                    <w:t> </w:t>
                  </w:r>
                  <w:r>
                    <w:rPr>
                      <w:color w:val="666666"/>
                      <w:spacing w:val="-7"/>
                      <w:position w:val="1"/>
                    </w:rPr>
                    <w:t> </w:t>
                  </w:r>
                  <w:r>
                    <w:rPr>
                      <w:color w:val="666666"/>
                      <w:w w:val="92"/>
                      <w:position w:val="1"/>
                    </w:rPr>
                    <w:t>a</w:t>
                  </w:r>
                  <w:r>
                    <w:rPr>
                      <w:color w:val="505050"/>
                      <w:w w:val="92"/>
                      <w:position w:val="1"/>
                    </w:rPr>
                    <w:t>bou</w:t>
                  </w:r>
                  <w:r>
                    <w:rPr>
                      <w:color w:val="3D3D3D"/>
                      <w:w w:val="91"/>
                      <w:position w:val="1"/>
                    </w:rPr>
                    <w:t>t</w:t>
                  </w:r>
                  <w:r>
                    <w:rPr>
                      <w:color w:val="3D3D3D"/>
                      <w:position w:val="1"/>
                    </w:rPr>
                    <w:t> </w:t>
                  </w:r>
                  <w:r>
                    <w:rPr>
                      <w:color w:val="3D3D3D"/>
                      <w:spacing w:val="8"/>
                      <w:position w:val="1"/>
                    </w:rPr>
                    <w:t> </w:t>
                  </w:r>
                  <w:r>
                    <w:rPr>
                      <w:color w:val="3D3D3D"/>
                      <w:w w:val="91"/>
                      <w:position w:val="1"/>
                    </w:rPr>
                    <w:t>th</w:t>
                  </w:r>
                  <w:r>
                    <w:rPr>
                      <w:color w:val="505050"/>
                      <w:w w:val="92"/>
                      <w:position w:val="1"/>
                    </w:rPr>
                    <w:t>e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-6"/>
                      <w:position w:val="1"/>
                    </w:rPr>
                    <w:t> </w:t>
                  </w:r>
                  <w:r>
                    <w:rPr>
                      <w:color w:val="505050"/>
                      <w:w w:val="92"/>
                      <w:position w:val="1"/>
                    </w:rPr>
                    <w:t>avai</w:t>
                  </w:r>
                  <w:r>
                    <w:rPr>
                      <w:color w:val="3D3D3D"/>
                      <w:w w:val="92"/>
                      <w:position w:val="1"/>
                    </w:rPr>
                    <w:t>l</w:t>
                  </w:r>
                  <w:r>
                    <w:rPr>
                      <w:color w:val="505050"/>
                      <w:w w:val="92"/>
                      <w:position w:val="1"/>
                    </w:rPr>
                    <w:t>a</w:t>
                  </w:r>
                  <w:r>
                    <w:rPr>
                      <w:color w:val="3D3D3D"/>
                      <w:w w:val="91"/>
                      <w:position w:val="1"/>
                    </w:rPr>
                    <w:t>bility</w:t>
                  </w:r>
                  <w:r>
                    <w:rPr>
                      <w:color w:val="3D3D3D"/>
                      <w:position w:val="1"/>
                    </w:rPr>
                    <w:t>  </w:t>
                  </w:r>
                  <w:r>
                    <w:rPr>
                      <w:color w:val="3D3D3D"/>
                      <w:spacing w:val="-16"/>
                      <w:position w:val="1"/>
                    </w:rPr>
                    <w:t> </w:t>
                  </w:r>
                  <w:r>
                    <w:rPr>
                      <w:color w:val="3D3D3D"/>
                      <w:w w:val="91"/>
                      <w:position w:val="1"/>
                    </w:rPr>
                    <w:t>of</w:t>
                  </w:r>
                  <w:r>
                    <w:rPr>
                      <w:color w:val="3D3D3D"/>
                      <w:position w:val="1"/>
                    </w:rPr>
                    <w:t> </w:t>
                  </w:r>
                  <w:r>
                    <w:rPr>
                      <w:color w:val="3D3D3D"/>
                      <w:spacing w:val="-20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w</w:t>
                  </w:r>
                  <w:r>
                    <w:rPr>
                      <w:color w:val="505050"/>
                      <w:w w:val="92"/>
                      <w:position w:val="1"/>
                    </w:rPr>
                    <w:t>e</w:t>
                  </w:r>
                  <w:r>
                    <w:rPr>
                      <w:color w:val="3D3D3D"/>
                      <w:w w:val="91"/>
                      <w:position w:val="1"/>
                    </w:rPr>
                    <w:t>ath</w:t>
                  </w:r>
                  <w:r>
                    <w:rPr>
                      <w:color w:val="505050"/>
                      <w:w w:val="92"/>
                      <w:position w:val="1"/>
                    </w:rPr>
                    <w:t>e</w:t>
                  </w:r>
                  <w:r>
                    <w:rPr>
                      <w:color w:val="3D3D3D"/>
                      <w:w w:val="92"/>
                      <w:position w:val="1"/>
                    </w:rPr>
                    <w:t>r</w:t>
                  </w:r>
                  <w:r>
                    <w:rPr>
                      <w:color w:val="3D3D3D"/>
                      <w:position w:val="1"/>
                    </w:rPr>
                    <w:tab/>
                  </w:r>
                  <w:r>
                    <w:rPr>
                      <w:color w:val="3D3D3D"/>
                      <w:w w:val="91"/>
                    </w:rPr>
                    <w:t>The</w:t>
                  </w:r>
                  <w:r>
                    <w:rPr>
                      <w:color w:val="3D3D3D"/>
                      <w:spacing w:val="18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g</w:t>
                  </w:r>
                  <w:r>
                    <w:rPr>
                      <w:color w:val="3D3D3D"/>
                      <w:w w:val="92"/>
                    </w:rPr>
                    <w:t>ood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6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new</w:t>
                  </w:r>
                  <w:r>
                    <w:rPr>
                      <w:color w:val="505050"/>
                      <w:w w:val="92"/>
                    </w:rPr>
                    <w:t>s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9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is</w:t>
                  </w:r>
                  <w:r>
                    <w:rPr>
                      <w:color w:val="505050"/>
                      <w:spacing w:val="2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w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  <w:spacing w:val="21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3D3D3D"/>
                      <w:w w:val="92"/>
                    </w:rPr>
                    <w:t>r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  <w:spacing w:val="21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in</w:t>
                  </w:r>
                  <w:r>
                    <w:rPr>
                      <w:color w:val="3D3D3D"/>
                    </w:rPr>
                    <w:tab/>
                  </w:r>
                  <w:r>
                    <w:rPr>
                      <w:color w:val="3D3D3D"/>
                      <w:w w:val="99"/>
                      <w:position w:val="9"/>
                      <w:sz w:val="12"/>
                    </w:rPr>
                    <w:t>Our</w:t>
                  </w:r>
                  <w:r>
                    <w:rPr>
                      <w:color w:val="3D3D3D"/>
                      <w:spacing w:val="11"/>
                      <w:position w:val="9"/>
                      <w:sz w:val="12"/>
                    </w:rPr>
                    <w:t> </w:t>
                  </w:r>
                  <w:r>
                    <w:rPr>
                      <w:color w:val="3D3D3D"/>
                      <w:w w:val="99"/>
                      <w:position w:val="9"/>
                      <w:sz w:val="12"/>
                    </w:rPr>
                    <w:t>star</w:t>
                  </w:r>
                  <w:r>
                    <w:rPr>
                      <w:color w:val="3D3D3D"/>
                      <w:position w:val="9"/>
                      <w:sz w:val="12"/>
                    </w:rPr>
                    <w:t> </w:t>
                  </w:r>
                  <w:r>
                    <w:rPr>
                      <w:color w:val="3D3D3D"/>
                      <w:spacing w:val="-3"/>
                      <w:position w:val="9"/>
                      <w:sz w:val="12"/>
                    </w:rPr>
                    <w:t> </w:t>
                  </w:r>
                  <w:r>
                    <w:rPr>
                      <w:color w:val="181818"/>
                      <w:position w:val="9"/>
                      <w:sz w:val="12"/>
                    </w:rPr>
                    <w:t>l</w:t>
                  </w:r>
                  <w:r>
                    <w:rPr>
                      <w:color w:val="3D3D3D"/>
                      <w:w w:val="99"/>
                      <w:position w:val="9"/>
                      <w:sz w:val="12"/>
                    </w:rPr>
                    <w:t>etter</w:t>
                  </w:r>
                  <w:r>
                    <w:rPr>
                      <w:color w:val="3D3D3D"/>
                      <w:position w:val="9"/>
                      <w:sz w:val="12"/>
                    </w:rPr>
                    <w:t>  </w:t>
                  </w:r>
                  <w:r>
                    <w:rPr>
                      <w:color w:val="3D3D3D"/>
                      <w:spacing w:val="-17"/>
                      <w:position w:val="9"/>
                      <w:sz w:val="12"/>
                    </w:rPr>
                    <w:t> </w:t>
                  </w:r>
                  <w:r>
                    <w:rPr>
                      <w:color w:val="3D3D3D"/>
                      <w:position w:val="9"/>
                      <w:sz w:val="12"/>
                    </w:rPr>
                    <w:t>win</w:t>
                  </w:r>
                  <w:r>
                    <w:rPr>
                      <w:color w:val="505050"/>
                      <w:position w:val="9"/>
                      <w:sz w:val="12"/>
                    </w:rPr>
                    <w:t>s </w:t>
                  </w:r>
                  <w:r>
                    <w:rPr>
                      <w:color w:val="505050"/>
                      <w:spacing w:val="-10"/>
                      <w:position w:val="9"/>
                      <w:sz w:val="12"/>
                    </w:rPr>
                    <w:t> </w:t>
                  </w:r>
                  <w:r>
                    <w:rPr>
                      <w:color w:val="3D3D3D"/>
                      <w:position w:val="9"/>
                      <w:sz w:val="12"/>
                    </w:rPr>
                    <w:t>a</w:t>
                    <w:tab/>
                  </w:r>
                  <w:r>
                    <w:rPr>
                      <w:color w:val="3D3D3D"/>
                      <w:w w:val="91"/>
                    </w:rPr>
                    <w:t>G</w:t>
                  </w:r>
                  <w:r>
                    <w:rPr>
                      <w:color w:val="505050"/>
                      <w:w w:val="92"/>
                    </w:rPr>
                    <w:t>armin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1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50</w:t>
                  </w:r>
                  <w:r>
                    <w:rPr>
                      <w:color w:val="3D3D3D"/>
                      <w:w w:val="92"/>
                    </w:rPr>
                    <w:t>1</w:t>
                  </w:r>
                  <w:r>
                    <w:rPr>
                      <w:color w:val="505050"/>
                      <w:w w:val="92"/>
                    </w:rPr>
                    <w:t>2</w:t>
                  </w:r>
                  <w:r>
                    <w:rPr>
                      <w:color w:val="505050"/>
                      <w:spacing w:val="16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p</w:t>
                  </w:r>
                  <w:r>
                    <w:rPr>
                      <w:color w:val="3D3D3D"/>
                      <w:w w:val="92"/>
                    </w:rPr>
                    <w:t>l</w:t>
                  </w:r>
                  <w:r>
                    <w:rPr>
                      <w:color w:val="505050"/>
                      <w:w w:val="91"/>
                    </w:rPr>
                    <w:t>ott</w:t>
                  </w:r>
                  <w:r>
                    <w:rPr>
                      <w:color w:val="666666"/>
                      <w:w w:val="92"/>
                    </w:rPr>
                    <w:t>e</w:t>
                  </w:r>
                  <w:r>
                    <w:rPr>
                      <w:color w:val="505050"/>
                      <w:w w:val="92"/>
                    </w:rPr>
                    <w:t>r</w:t>
                  </w:r>
                  <w:r>
                    <w:rPr>
                      <w:color w:val="505050"/>
                    </w:rPr>
                    <w:t>  </w:t>
                  </w:r>
                  <w:r>
                    <w:rPr>
                      <w:color w:val="505050"/>
                      <w:spacing w:val="-19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f</w:t>
                  </w:r>
                  <w:r>
                    <w:rPr>
                      <w:color w:val="505050"/>
                      <w:w w:val="92"/>
                    </w:rPr>
                    <w:t>rom</w:t>
                  </w:r>
                  <w:r>
                    <w:rPr>
                      <w:color w:val="505050"/>
                    </w:rPr>
                    <w:t>  </w:t>
                  </w:r>
                  <w:r>
                    <w:rPr>
                      <w:color w:val="505050"/>
                      <w:w w:val="92"/>
                    </w:rPr>
                    <w:t>Rowl</w:t>
                  </w:r>
                  <w:r>
                    <w:rPr>
                      <w:color w:val="666666"/>
                      <w:w w:val="92"/>
                    </w:rPr>
                    <w:t>a</w:t>
                  </w:r>
                  <w:r>
                    <w:rPr>
                      <w:color w:val="505050"/>
                      <w:w w:val="92"/>
                    </w:rPr>
                    <w:t>nd</w:t>
                  </w:r>
                  <w:r>
                    <w:rPr>
                      <w:color w:val="666666"/>
                      <w:w w:val="92"/>
                    </w:rPr>
                    <w:t>s</w:t>
                  </w:r>
                  <w:r>
                    <w:rPr/>
                  </w:r>
                </w:p>
                <w:p>
                  <w:pPr>
                    <w:spacing w:line="92" w:lineRule="exact" w:before="0"/>
                    <w:ind w:left="7641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bottl</w:t>
                  </w:r>
                  <w:r>
                    <w:rPr>
                      <w:rFonts w:ascii="Arial"/>
                      <w:color w:val="505050"/>
                      <w:sz w:val="12"/>
                    </w:rPr>
                    <w:t>e  </w:t>
                  </w:r>
                  <w:r>
                    <w:rPr>
                      <w:rFonts w:ascii="Arial"/>
                      <w:color w:val="505050"/>
                      <w:spacing w:val="-15"/>
                      <w:sz w:val="12"/>
                    </w:rPr>
                    <w:t> </w:t>
                  </w:r>
                  <w:r>
                    <w:rPr>
                      <w:rFonts w:ascii="Arial"/>
                      <w:color w:val="505050"/>
                      <w:sz w:val="12"/>
                    </w:rPr>
                    <w:t>o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f</w:t>
                  </w:r>
                  <w:r>
                    <w:rPr>
                      <w:rFonts w:ascii="Arial"/>
                      <w:color w:val="3D3D3D"/>
                      <w:spacing w:val="1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O</w:t>
                  </w:r>
                  <w:r>
                    <w:rPr>
                      <w:rFonts w:ascii="Arial"/>
                      <w:color w:val="181818"/>
                      <w:sz w:val="12"/>
                    </w:rPr>
                    <w:t>l</w:t>
                  </w:r>
                  <w:r>
                    <w:rPr>
                      <w:rFonts w:ascii="Arial"/>
                      <w:color w:val="3D3D3D"/>
                      <w:sz w:val="12"/>
                    </w:rPr>
                    <w:t>d</w:t>
                  </w:r>
                  <w:r>
                    <w:rPr>
                      <w:rFonts w:ascii="Arial"/>
                      <w:color w:val="3D3D3D"/>
                      <w:spacing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w w:val="99"/>
                      <w:sz w:val="12"/>
                    </w:rPr>
                    <w:t>P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ult</w:t>
                  </w:r>
                  <w:r>
                    <w:rPr>
                      <w:rFonts w:ascii="Arial"/>
                      <w:color w:val="505050"/>
                      <w:sz w:val="12"/>
                    </w:rPr>
                    <w:t>e</w:t>
                  </w:r>
                  <w:r>
                    <w:rPr>
                      <w:rFonts w:ascii="Arial"/>
                      <w:color w:val="3D3D3D"/>
                      <w:sz w:val="12"/>
                    </w:rPr>
                    <w:t>n</w:t>
                  </w:r>
                  <w:r>
                    <w:rPr>
                      <w:rFonts w:ascii="Arial"/>
                      <w:color w:val="505050"/>
                      <w:sz w:val="12"/>
                    </w:rPr>
                    <w:t>e</w:t>
                  </w:r>
                  <w:r>
                    <w:rPr>
                      <w:rFonts w:ascii="Arial"/>
                      <w:color w:val="3D3D3D"/>
                      <w:sz w:val="12"/>
                    </w:rPr>
                    <w:t>y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pStyle w:val="BodyText"/>
                    <w:tabs>
                      <w:tab w:pos="4367" w:val="left" w:leader="none"/>
                      <w:tab w:pos="7641" w:val="left" w:leader="none"/>
                      <w:tab w:pos="9283" w:val="left" w:leader="none"/>
                    </w:tabs>
                    <w:spacing w:line="183" w:lineRule="exact"/>
                    <w:ind w:left="1104" w:right="0"/>
                    <w:jc w:val="left"/>
                  </w:pPr>
                  <w:r>
                    <w:rPr>
                      <w:color w:val="505050"/>
                      <w:w w:val="92"/>
                      <w:position w:val="1"/>
                    </w:rPr>
                    <w:t>mo</w:t>
                  </w:r>
                  <w:r>
                    <w:rPr>
                      <w:color w:val="3D3D3D"/>
                      <w:w w:val="92"/>
                      <w:position w:val="1"/>
                    </w:rPr>
                    <w:t>del</w:t>
                  </w:r>
                  <w:r>
                    <w:rPr>
                      <w:color w:val="3D3D3D"/>
                      <w:position w:val="1"/>
                    </w:rPr>
                    <w:t> </w:t>
                  </w:r>
                  <w:r>
                    <w:rPr>
                      <w:color w:val="3D3D3D"/>
                      <w:spacing w:val="-1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d</w:t>
                  </w:r>
                  <w:r>
                    <w:rPr>
                      <w:color w:val="505050"/>
                      <w:w w:val="92"/>
                      <w:position w:val="1"/>
                    </w:rPr>
                    <w:t>a</w:t>
                  </w:r>
                  <w:r>
                    <w:rPr>
                      <w:color w:val="3D3D3D"/>
                      <w:w w:val="91"/>
                      <w:position w:val="1"/>
                    </w:rPr>
                    <w:t>t</w:t>
                  </w:r>
                  <w:r>
                    <w:rPr>
                      <w:color w:val="505050"/>
                      <w:w w:val="92"/>
                      <w:position w:val="1"/>
                    </w:rPr>
                    <w:t>a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-16"/>
                      <w:position w:val="1"/>
                    </w:rPr>
                    <w:t> </w:t>
                  </w:r>
                  <w:r>
                    <w:rPr>
                      <w:color w:val="666666"/>
                      <w:w w:val="92"/>
                      <w:position w:val="1"/>
                    </w:rPr>
                    <w:t>(</w:t>
                  </w:r>
                  <w:r>
                    <w:rPr>
                      <w:color w:val="3D3D3D"/>
                      <w:w w:val="91"/>
                      <w:position w:val="1"/>
                    </w:rPr>
                    <w:t>Letter</w:t>
                  </w:r>
                  <w:r>
                    <w:rPr>
                      <w:color w:val="505050"/>
                      <w:w w:val="92"/>
                      <w:position w:val="1"/>
                    </w:rPr>
                    <w:t>s</w:t>
                  </w:r>
                  <w:r>
                    <w:rPr>
                      <w:color w:val="7C7C7C"/>
                      <w:w w:val="91"/>
                      <w:position w:val="1"/>
                    </w:rPr>
                    <w:t>,</w:t>
                  </w:r>
                  <w:r>
                    <w:rPr>
                      <w:color w:val="7C7C7C"/>
                      <w:position w:val="1"/>
                    </w:rPr>
                    <w:t>  </w:t>
                  </w:r>
                  <w:r>
                    <w:rPr>
                      <w:color w:val="7C7C7C"/>
                      <w:spacing w:val="-16"/>
                      <w:position w:val="1"/>
                    </w:rPr>
                    <w:t> </w:t>
                  </w:r>
                  <w:r>
                    <w:rPr>
                      <w:color w:val="3D3D3D"/>
                      <w:w w:val="91"/>
                      <w:position w:val="1"/>
                    </w:rPr>
                    <w:t>ST214</w:t>
                  </w:r>
                  <w:r>
                    <w:rPr>
                      <w:color w:val="505050"/>
                      <w:w w:val="92"/>
                      <w:position w:val="1"/>
                    </w:rPr>
                    <w:t>)</w:t>
                  </w:r>
                  <w:r>
                    <w:rPr>
                      <w:color w:val="666666"/>
                      <w:w w:val="91"/>
                      <w:position w:val="1"/>
                    </w:rPr>
                    <w:t>,</w:t>
                  </w:r>
                  <w:r>
                    <w:rPr>
                      <w:color w:val="666666"/>
                      <w:position w:val="1"/>
                    </w:rPr>
                    <w:tab/>
                  </w:r>
                  <w:r>
                    <w:rPr>
                      <w:color w:val="3D3D3D"/>
                      <w:w w:val="92"/>
                    </w:rPr>
                    <w:t>d</w:t>
                  </w:r>
                  <w:r>
                    <w:rPr>
                      <w:color w:val="181818"/>
                      <w:w w:val="92"/>
                    </w:rPr>
                    <w:t>i</w:t>
                  </w:r>
                  <w:r>
                    <w:rPr>
                      <w:color w:val="3D3D3D"/>
                      <w:w w:val="92"/>
                    </w:rPr>
                    <w:t>scus</w:t>
                  </w:r>
                  <w:r>
                    <w:rPr>
                      <w:color w:val="505050"/>
                      <w:w w:val="92"/>
                    </w:rPr>
                    <w:t>s</w:t>
                  </w:r>
                  <w:r>
                    <w:rPr>
                      <w:color w:val="3D3D3D"/>
                      <w:w w:val="92"/>
                    </w:rPr>
                    <w:t>ion</w:t>
                  </w:r>
                  <w:r>
                    <w:rPr>
                      <w:color w:val="3D3D3D"/>
                    </w:rPr>
                    <w:t>  </w:t>
                  </w:r>
                  <w:r>
                    <w:rPr>
                      <w:color w:val="3D3D3D"/>
                      <w:spacing w:val="5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wit</w:t>
                  </w:r>
                  <w:r>
                    <w:rPr>
                      <w:color w:val="181818"/>
                      <w:w w:val="92"/>
                    </w:rPr>
                    <w:t>h</w:t>
                  </w:r>
                  <w:r>
                    <w:rPr>
                      <w:color w:val="181818"/>
                    </w:rPr>
                    <w:t> </w:t>
                  </w:r>
                  <w:r>
                    <w:rPr>
                      <w:color w:val="181818"/>
                      <w:spacing w:val="14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b</w:t>
                  </w:r>
                  <w:r>
                    <w:rPr>
                      <w:color w:val="505050"/>
                      <w:w w:val="92"/>
                    </w:rPr>
                    <w:t>o</w:t>
                  </w:r>
                  <w:r>
                    <w:rPr>
                      <w:color w:val="3D3D3D"/>
                      <w:w w:val="92"/>
                    </w:rPr>
                    <w:t>d</w:t>
                  </w:r>
                  <w:r>
                    <w:rPr>
                      <w:color w:val="181818"/>
                      <w:w w:val="92"/>
                    </w:rPr>
                    <w:t>i</w:t>
                  </w:r>
                  <w:r>
                    <w:rPr>
                      <w:color w:val="3D3D3D"/>
                      <w:w w:val="92"/>
                    </w:rPr>
                    <w:t>e</w:t>
                  </w:r>
                  <w:r>
                    <w:rPr>
                      <w:color w:val="505050"/>
                      <w:w w:val="92"/>
                    </w:rPr>
                    <w:t>s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15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ver</w:t>
                  </w:r>
                  <w:r>
                    <w:rPr>
                      <w:color w:val="3D3D3D"/>
                      <w:w w:val="92"/>
                    </w:rPr>
                    <w:t>y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7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c</w:t>
                  </w:r>
                  <w:r>
                    <w:rPr>
                      <w:color w:val="181818"/>
                      <w:w w:val="92"/>
                    </w:rPr>
                    <w:t>l</w:t>
                  </w:r>
                  <w:r>
                    <w:rPr>
                      <w:color w:val="3D3D3D"/>
                      <w:w w:val="92"/>
                    </w:rPr>
                    <w:t>o</w:t>
                  </w:r>
                  <w:r>
                    <w:rPr>
                      <w:color w:val="505050"/>
                      <w:w w:val="92"/>
                    </w:rPr>
                    <w:t>s</w:t>
                  </w:r>
                  <w:r>
                    <w:rPr>
                      <w:color w:val="3D3D3D"/>
                      <w:w w:val="92"/>
                    </w:rPr>
                    <w:t>el</w:t>
                  </w:r>
                  <w:r>
                    <w:rPr>
                      <w:color w:val="505050"/>
                      <w:w w:val="92"/>
                    </w:rPr>
                    <w:t>y</w:t>
                  </w:r>
                  <w:r>
                    <w:rPr>
                      <w:color w:val="505050"/>
                    </w:rPr>
                    <w:tab/>
                  </w:r>
                  <w:r>
                    <w:rPr>
                      <w:color w:val="3D3D3D"/>
                      <w:sz w:val="12"/>
                    </w:rPr>
                    <w:t>N</w:t>
                  </w:r>
                  <w:r>
                    <w:rPr>
                      <w:color w:val="505050"/>
                      <w:sz w:val="12"/>
                    </w:rPr>
                    <w:t>a</w:t>
                  </w:r>
                  <w:r>
                    <w:rPr>
                      <w:color w:val="3D3D3D"/>
                      <w:sz w:val="12"/>
                    </w:rPr>
                    <w:t>vi</w:t>
                  </w:r>
                  <w:r>
                    <w:rPr>
                      <w:color w:val="505050"/>
                      <w:sz w:val="12"/>
                    </w:rPr>
                    <w:t>g</w:t>
                  </w:r>
                  <w:r>
                    <w:rPr>
                      <w:color w:val="3D3D3D"/>
                      <w:w w:val="99"/>
                      <w:sz w:val="12"/>
                    </w:rPr>
                    <w:t>ator</w:t>
                  </w:r>
                  <w:r>
                    <w:rPr>
                      <w:color w:val="939393"/>
                      <w:w w:val="99"/>
                      <w:sz w:val="12"/>
                    </w:rPr>
                    <w:t>,</w:t>
                  </w:r>
                  <w:r>
                    <w:rPr>
                      <w:color w:val="939393"/>
                      <w:sz w:val="12"/>
                    </w:rPr>
                    <w:t> </w:t>
                  </w:r>
                  <w:r>
                    <w:rPr>
                      <w:color w:val="939393"/>
                      <w:spacing w:val="-4"/>
                      <w:sz w:val="12"/>
                    </w:rPr>
                    <w:t> </w:t>
                  </w:r>
                  <w:r>
                    <w:rPr>
                      <w:color w:val="3D3D3D"/>
                      <w:w w:val="99"/>
                      <w:sz w:val="12"/>
                    </w:rPr>
                    <w:t>th</w:t>
                  </w:r>
                  <w:r>
                    <w:rPr>
                      <w:color w:val="505050"/>
                      <w:sz w:val="12"/>
                    </w:rPr>
                    <w:t>e</w:t>
                    <w:tab/>
                  </w:r>
                  <w:r>
                    <w:rPr>
                      <w:color w:val="3D3D3D"/>
                      <w:w w:val="92"/>
                    </w:rPr>
                    <w:t>M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666666"/>
                      <w:w w:val="92"/>
                    </w:rPr>
                    <w:t>r</w:t>
                  </w:r>
                  <w:r>
                    <w:rPr>
                      <w:color w:val="3D3D3D"/>
                      <w:w w:val="92"/>
                    </w:rPr>
                    <w:t>i</w:t>
                  </w:r>
                  <w:r>
                    <w:rPr>
                      <w:color w:val="505050"/>
                      <w:w w:val="92"/>
                    </w:rPr>
                    <w:t>ne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3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of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20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P</w:t>
                  </w:r>
                  <w:r>
                    <w:rPr>
                      <w:color w:val="505050"/>
                      <w:w w:val="92"/>
                    </w:rPr>
                    <w:t>w</w:t>
                  </w:r>
                  <w:r>
                    <w:rPr>
                      <w:color w:val="3D3D3D"/>
                      <w:w w:val="92"/>
                    </w:rPr>
                    <w:t>ll</w:t>
                  </w:r>
                  <w:r>
                    <w:rPr>
                      <w:color w:val="505050"/>
                      <w:w w:val="92"/>
                    </w:rPr>
                    <w:t>he</w:t>
                  </w:r>
                  <w:r>
                    <w:rPr>
                      <w:color w:val="3D3D3D"/>
                      <w:w w:val="92"/>
                    </w:rPr>
                    <w:t>l</w:t>
                  </w:r>
                  <w:r>
                    <w:rPr>
                      <w:color w:val="505050"/>
                      <w:w w:val="92"/>
                    </w:rPr>
                    <w:t>i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7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a</w:t>
                  </w:r>
                  <w:r>
                    <w:rPr>
                      <w:color w:val="505050"/>
                      <w:w w:val="91"/>
                    </w:rPr>
                    <w:t>t</w:t>
                  </w:r>
                  <w:r>
                    <w:rPr>
                      <w:color w:val="505050"/>
                      <w:spacing w:val="15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505050"/>
                      <w:spacing w:val="-7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h</w:t>
                  </w:r>
                  <w:r>
                    <w:rPr>
                      <w:color w:val="666666"/>
                      <w:w w:val="92"/>
                    </w:rPr>
                    <w:t>e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666666"/>
                      <w:w w:val="92"/>
                    </w:rPr>
                    <w:t>vi</w:t>
                  </w:r>
                  <w:r>
                    <w:rPr>
                      <w:color w:val="505050"/>
                      <w:w w:val="92"/>
                    </w:rPr>
                    <w:t>ly-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921" w:val="left" w:leader="none"/>
                      <w:tab w:pos="7189" w:val="left" w:leader="none"/>
                      <w:tab w:pos="8831" w:val="left" w:leader="none"/>
                    </w:tabs>
                    <w:spacing w:line="202" w:lineRule="exact" w:before="8"/>
                    <w:ind w:left="820" w:right="0"/>
                    <w:jc w:val="center"/>
                  </w:pPr>
                  <w:r>
                    <w:rPr>
                      <w:color w:val="3D3D3D"/>
                      <w:w w:val="91"/>
                      <w:position w:val="1"/>
                    </w:rPr>
                    <w:t>T</w:t>
                  </w:r>
                  <w:r>
                    <w:rPr>
                      <w:color w:val="505050"/>
                      <w:w w:val="92"/>
                      <w:position w:val="1"/>
                    </w:rPr>
                    <w:t>he</w:t>
                  </w:r>
                  <w:r>
                    <w:rPr>
                      <w:color w:val="505050"/>
                      <w:spacing w:val="18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M</w:t>
                  </w:r>
                  <w:r>
                    <w:rPr>
                      <w:color w:val="505050"/>
                      <w:w w:val="91"/>
                      <w:position w:val="1"/>
                    </w:rPr>
                    <w:t>et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1"/>
                      <w:position w:val="1"/>
                    </w:rPr>
                    <w:t> </w:t>
                  </w:r>
                  <w:r>
                    <w:rPr>
                      <w:color w:val="3D3D3D"/>
                      <w:w w:val="91"/>
                      <w:position w:val="1"/>
                    </w:rPr>
                    <w:t>Offic</w:t>
                  </w:r>
                  <w:r>
                    <w:rPr>
                      <w:color w:val="505050"/>
                      <w:w w:val="92"/>
                      <w:position w:val="1"/>
                    </w:rPr>
                    <w:t>e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2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m</w:t>
                  </w:r>
                  <w:r>
                    <w:rPr>
                      <w:color w:val="505050"/>
                      <w:w w:val="92"/>
                      <w:position w:val="1"/>
                    </w:rPr>
                    <w:t>akes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15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som</w:t>
                  </w:r>
                  <w:r>
                    <w:rPr>
                      <w:color w:val="505050"/>
                      <w:w w:val="92"/>
                      <w:position w:val="1"/>
                    </w:rPr>
                    <w:t>e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11"/>
                      <w:position w:val="1"/>
                    </w:rPr>
                    <w:t> </w:t>
                  </w:r>
                  <w:r>
                    <w:rPr>
                      <w:color w:val="3D3D3D"/>
                      <w:w w:val="91"/>
                      <w:position w:val="1"/>
                    </w:rPr>
                    <w:t>of</w:t>
                  </w:r>
                  <w:r>
                    <w:rPr>
                      <w:color w:val="3D3D3D"/>
                      <w:position w:val="1"/>
                    </w:rPr>
                    <w:t> </w:t>
                  </w:r>
                  <w:r>
                    <w:rPr>
                      <w:color w:val="3D3D3D"/>
                      <w:spacing w:val="-20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i</w:t>
                  </w:r>
                  <w:r>
                    <w:rPr>
                      <w:color w:val="505050"/>
                      <w:w w:val="91"/>
                      <w:position w:val="1"/>
                    </w:rPr>
                    <w:t>t</w:t>
                  </w:r>
                  <w:r>
                    <w:rPr>
                      <w:color w:val="3D3D3D"/>
                      <w:w w:val="92"/>
                      <w:position w:val="1"/>
                    </w:rPr>
                    <w:t>s</w:t>
                  </w:r>
                  <w:r>
                    <w:rPr>
                      <w:color w:val="3D3D3D"/>
                      <w:position w:val="1"/>
                    </w:rPr>
                    <w:tab/>
                  </w:r>
                  <w:r>
                    <w:rPr>
                      <w:color w:val="3D3D3D"/>
                      <w:w w:val="92"/>
                    </w:rPr>
                    <w:t>link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3D3D3D"/>
                      <w:w w:val="92"/>
                    </w:rPr>
                    <w:t>d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-8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to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-15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m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3D3D3D"/>
                      <w:w w:val="92"/>
                    </w:rPr>
                    <w:t>r</w:t>
                  </w:r>
                  <w:r>
                    <w:rPr>
                      <w:color w:val="505050"/>
                      <w:w w:val="92"/>
                    </w:rPr>
                    <w:t>i</w:t>
                  </w:r>
                  <w:r>
                    <w:rPr>
                      <w:color w:val="3D3D3D"/>
                      <w:w w:val="92"/>
                    </w:rPr>
                    <w:t>n</w:t>
                  </w:r>
                  <w:r>
                    <w:rPr>
                      <w:color w:val="505050"/>
                      <w:w w:val="92"/>
                    </w:rPr>
                    <w:t>ers</w:t>
                  </w:r>
                  <w:r>
                    <w:rPr>
                      <w:color w:val="505050"/>
                    </w:rPr>
                    <w:t>  </w:t>
                  </w:r>
                  <w:r>
                    <w:rPr>
                      <w:color w:val="505050"/>
                      <w:spacing w:val="-6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3D3D3D"/>
                      <w:w w:val="92"/>
                    </w:rPr>
                    <w:t>nd</w:t>
                  </w:r>
                  <w:r>
                    <w:rPr>
                      <w:color w:val="3D3D3D"/>
                      <w:spacing w:val="22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th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1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l</w:t>
                  </w:r>
                  <w:r>
                    <w:rPr>
                      <w:color w:val="505050"/>
                      <w:w w:val="92"/>
                    </w:rPr>
                    <w:t>eis</w:t>
                  </w:r>
                  <w:r>
                    <w:rPr>
                      <w:color w:val="3D3D3D"/>
                      <w:w w:val="92"/>
                    </w:rPr>
                    <w:t>ur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</w:rPr>
                    <w:tab/>
                  </w:r>
                  <w:r>
                    <w:rPr>
                      <w:color w:val="505050"/>
                      <w:position w:val="9"/>
                      <w:sz w:val="12"/>
                    </w:rPr>
                    <w:t>g</w:t>
                  </w:r>
                  <w:r>
                    <w:rPr>
                      <w:color w:val="3D3D3D"/>
                      <w:position w:val="9"/>
                      <w:sz w:val="12"/>
                    </w:rPr>
                    <w:t>enuine </w:t>
                  </w:r>
                  <w:r>
                    <w:rPr>
                      <w:color w:val="3D3D3D"/>
                      <w:spacing w:val="5"/>
                      <w:position w:val="9"/>
                      <w:sz w:val="12"/>
                    </w:rPr>
                    <w:t> </w:t>
                  </w:r>
                  <w:r>
                    <w:rPr>
                      <w:color w:val="3D3D3D"/>
                      <w:w w:val="99"/>
                      <w:position w:val="9"/>
                      <w:sz w:val="12"/>
                    </w:rPr>
                    <w:t>marit</w:t>
                  </w:r>
                  <w:r>
                    <w:rPr>
                      <w:color w:val="505050"/>
                      <w:position w:val="9"/>
                      <w:sz w:val="12"/>
                    </w:rPr>
                    <w:t>i</w:t>
                  </w:r>
                  <w:r>
                    <w:rPr>
                      <w:color w:val="3D3D3D"/>
                      <w:position w:val="9"/>
                      <w:sz w:val="12"/>
                    </w:rPr>
                    <w:t>m</w:t>
                  </w:r>
                  <w:r>
                    <w:rPr>
                      <w:color w:val="505050"/>
                      <w:position w:val="9"/>
                      <w:sz w:val="12"/>
                    </w:rPr>
                    <w:t>e</w:t>
                    <w:tab/>
                  </w:r>
                  <w:r>
                    <w:rPr>
                      <w:color w:val="3D3D3D"/>
                      <w:w w:val="92"/>
                    </w:rPr>
                    <w:t>d</w:t>
                  </w:r>
                  <w:r>
                    <w:rPr>
                      <w:color w:val="505050"/>
                      <w:w w:val="92"/>
                    </w:rPr>
                    <w:t>iscoun</w:t>
                  </w:r>
                  <w:r>
                    <w:rPr>
                      <w:color w:val="3D3D3D"/>
                      <w:w w:val="91"/>
                    </w:rPr>
                    <w:t>t</w:t>
                  </w:r>
                  <w:r>
                    <w:rPr>
                      <w:color w:val="505050"/>
                      <w:w w:val="92"/>
                    </w:rPr>
                    <w:t>ed</w:t>
                  </w:r>
                  <w:r>
                    <w:rPr>
                      <w:color w:val="505050"/>
                    </w:rPr>
                    <w:t>  </w:t>
                  </w:r>
                  <w:r>
                    <w:rPr>
                      <w:color w:val="505050"/>
                      <w:spacing w:val="4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pr</w:t>
                  </w:r>
                  <w:r>
                    <w:rPr>
                      <w:color w:val="666666"/>
                      <w:w w:val="92"/>
                    </w:rPr>
                    <w:t>i</w:t>
                  </w:r>
                  <w:r>
                    <w:rPr>
                      <w:color w:val="505050"/>
                      <w:w w:val="92"/>
                    </w:rPr>
                    <w:t>c</w:t>
                  </w:r>
                  <w:r>
                    <w:rPr>
                      <w:color w:val="666666"/>
                      <w:w w:val="92"/>
                    </w:rPr>
                    <w:t>e</w:t>
                  </w:r>
                  <w:r>
                    <w:rPr>
                      <w:color w:val="7C7C7C"/>
                      <w:w w:val="91"/>
                    </w:rPr>
                    <w:t>,</w:t>
                  </w:r>
                  <w:r>
                    <w:rPr>
                      <w:color w:val="7C7C7C"/>
                      <w:spacing w:val="18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t</w:t>
                  </w:r>
                  <w:r>
                    <w:rPr>
                      <w:color w:val="666666"/>
                      <w:w w:val="92"/>
                    </w:rPr>
                    <w:t>og</w:t>
                  </w:r>
                  <w:r>
                    <w:rPr>
                      <w:color w:val="505050"/>
                      <w:w w:val="91"/>
                    </w:rPr>
                    <w:t>eth</w:t>
                  </w:r>
                  <w:r>
                    <w:rPr>
                      <w:color w:val="666666"/>
                      <w:w w:val="92"/>
                    </w:rPr>
                    <w:t>er</w:t>
                  </w:r>
                  <w:r>
                    <w:rPr>
                      <w:color w:val="666666"/>
                    </w:rPr>
                    <w:t>  </w:t>
                  </w:r>
                  <w:r>
                    <w:rPr>
                      <w:color w:val="666666"/>
                      <w:spacing w:val="-2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w</w:t>
                  </w:r>
                  <w:r>
                    <w:rPr>
                      <w:color w:val="505050"/>
                      <w:w w:val="91"/>
                    </w:rPr>
                    <w:t>ith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5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a</w:t>
                  </w:r>
                  <w:r>
                    <w:rPr>
                      <w:color w:val="666666"/>
                      <w:spacing w:val="-12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ne</w:t>
                  </w:r>
                  <w:r>
                    <w:rPr>
                      <w:color w:val="666666"/>
                      <w:w w:val="92"/>
                    </w:rPr>
                    <w:t>w</w:t>
                  </w:r>
                  <w:r>
                    <w:rPr/>
                  </w:r>
                </w:p>
                <w:p>
                  <w:pPr>
                    <w:spacing w:line="92" w:lineRule="exact" w:before="0"/>
                    <w:ind w:left="7641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malt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6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di</w:t>
                  </w:r>
                  <w:r>
                    <w:rPr>
                      <w:rFonts w:ascii="Arial"/>
                      <w:color w:val="505050"/>
                      <w:sz w:val="12"/>
                    </w:rPr>
                    <w:t>s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tilled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8"/>
                      <w:sz w:val="12"/>
                    </w:rPr>
                    <w:t> </w:t>
                  </w:r>
                  <w:r>
                    <w:rPr>
                      <w:rFonts w:ascii="Arial"/>
                      <w:color w:val="505050"/>
                      <w:sz w:val="12"/>
                    </w:rPr>
                    <w:t>i</w:t>
                  </w:r>
                  <w:r>
                    <w:rPr>
                      <w:rFonts w:ascii="Arial"/>
                      <w:color w:val="3D3D3D"/>
                      <w:sz w:val="12"/>
                    </w:rPr>
                    <w:t>n</w:t>
                  </w:r>
                  <w:r>
                    <w:rPr>
                      <w:rFonts w:ascii="Arial"/>
                      <w:color w:val="3D3D3D"/>
                      <w:spacing w:val="-2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th</w:t>
                  </w:r>
                  <w:r>
                    <w:rPr>
                      <w:rFonts w:ascii="Arial"/>
                      <w:color w:val="505050"/>
                      <w:sz w:val="12"/>
                    </w:rPr>
                    <w:t>e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pStyle w:val="BodyText"/>
                    <w:tabs>
                      <w:tab w:pos="4367" w:val="left" w:leader="none"/>
                      <w:tab w:pos="7636" w:val="left" w:leader="none"/>
                      <w:tab w:pos="9278" w:val="left" w:leader="none"/>
                    </w:tabs>
                    <w:spacing w:line="183" w:lineRule="exact"/>
                    <w:ind w:left="1104" w:right="0" w:hanging="5"/>
                    <w:jc w:val="left"/>
                  </w:pPr>
                  <w:r>
                    <w:rPr>
                      <w:color w:val="505050"/>
                      <w:w w:val="92"/>
                      <w:position w:val="1"/>
                    </w:rPr>
                    <w:t>mo</w:t>
                  </w:r>
                  <w:r>
                    <w:rPr>
                      <w:color w:val="3D3D3D"/>
                      <w:w w:val="92"/>
                      <w:position w:val="1"/>
                    </w:rPr>
                    <w:t>d</w:t>
                  </w:r>
                  <w:r>
                    <w:rPr>
                      <w:color w:val="505050"/>
                      <w:w w:val="92"/>
                      <w:position w:val="1"/>
                    </w:rPr>
                    <w:t>e</w:t>
                  </w:r>
                  <w:r>
                    <w:rPr>
                      <w:color w:val="3D3D3D"/>
                      <w:w w:val="92"/>
                      <w:position w:val="1"/>
                    </w:rPr>
                    <w:t>l</w:t>
                  </w:r>
                  <w:r>
                    <w:rPr>
                      <w:color w:val="3D3D3D"/>
                      <w:position w:val="1"/>
                    </w:rPr>
                    <w:t> </w:t>
                  </w:r>
                  <w:r>
                    <w:rPr>
                      <w:color w:val="3D3D3D"/>
                      <w:spacing w:val="9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d</w:t>
                  </w:r>
                  <w:r>
                    <w:rPr>
                      <w:color w:val="505050"/>
                      <w:w w:val="92"/>
                      <w:position w:val="1"/>
                    </w:rPr>
                    <w:t>a</w:t>
                  </w:r>
                  <w:r>
                    <w:rPr>
                      <w:color w:val="3D3D3D"/>
                      <w:w w:val="91"/>
                      <w:position w:val="1"/>
                    </w:rPr>
                    <w:t>t</w:t>
                  </w:r>
                  <w:r>
                    <w:rPr>
                      <w:color w:val="505050"/>
                      <w:w w:val="92"/>
                      <w:position w:val="1"/>
                    </w:rPr>
                    <w:t>a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-11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av</w:t>
                  </w:r>
                  <w:r>
                    <w:rPr>
                      <w:color w:val="505050"/>
                      <w:w w:val="92"/>
                      <w:position w:val="1"/>
                    </w:rPr>
                    <w:t>a</w:t>
                  </w:r>
                  <w:r>
                    <w:rPr>
                      <w:color w:val="3D3D3D"/>
                      <w:w w:val="92"/>
                      <w:position w:val="1"/>
                    </w:rPr>
                    <w:t>i</w:t>
                  </w:r>
                  <w:r>
                    <w:rPr>
                      <w:color w:val="181818"/>
                      <w:w w:val="92"/>
                      <w:position w:val="1"/>
                    </w:rPr>
                    <w:t>l</w:t>
                  </w:r>
                  <w:r>
                    <w:rPr>
                      <w:color w:val="3D3D3D"/>
                      <w:w w:val="92"/>
                      <w:position w:val="1"/>
                    </w:rPr>
                    <w:t>able</w:t>
                  </w:r>
                  <w:r>
                    <w:rPr>
                      <w:color w:val="3D3D3D"/>
                      <w:position w:val="1"/>
                    </w:rPr>
                    <w:t> </w:t>
                  </w:r>
                  <w:r>
                    <w:rPr>
                      <w:color w:val="3D3D3D"/>
                      <w:spacing w:val="-3"/>
                      <w:position w:val="1"/>
                    </w:rPr>
                    <w:t> </w:t>
                  </w:r>
                  <w:r>
                    <w:rPr>
                      <w:color w:val="3D3D3D"/>
                      <w:w w:val="91"/>
                      <w:position w:val="1"/>
                    </w:rPr>
                    <w:t>for</w:t>
                  </w:r>
                  <w:r>
                    <w:rPr>
                      <w:color w:val="3D3D3D"/>
                      <w:position w:val="1"/>
                    </w:rPr>
                    <w:t> </w:t>
                  </w:r>
                  <w:r>
                    <w:rPr>
                      <w:color w:val="3D3D3D"/>
                      <w:spacing w:val="-7"/>
                      <w:position w:val="1"/>
                    </w:rPr>
                    <w:t> </w:t>
                  </w:r>
                  <w:r>
                    <w:rPr>
                      <w:color w:val="3D3D3D"/>
                      <w:w w:val="91"/>
                      <w:position w:val="1"/>
                    </w:rPr>
                    <w:t>fr</w:t>
                  </w:r>
                  <w:r>
                    <w:rPr>
                      <w:color w:val="505050"/>
                      <w:w w:val="92"/>
                      <w:position w:val="1"/>
                    </w:rPr>
                    <w:t>ee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-7"/>
                      <w:position w:val="1"/>
                    </w:rPr>
                    <w:t> </w:t>
                  </w:r>
                  <w:r>
                    <w:rPr>
                      <w:color w:val="3D3D3D"/>
                      <w:w w:val="91"/>
                      <w:position w:val="1"/>
                    </w:rPr>
                    <w:t>throu</w:t>
                  </w:r>
                  <w:r>
                    <w:rPr>
                      <w:color w:val="505050"/>
                      <w:w w:val="92"/>
                      <w:position w:val="1"/>
                    </w:rPr>
                    <w:t>g</w:t>
                  </w:r>
                  <w:r>
                    <w:rPr>
                      <w:color w:val="3D3D3D"/>
                      <w:w w:val="92"/>
                      <w:position w:val="1"/>
                    </w:rPr>
                    <w:t>h</w:t>
                  </w:r>
                  <w:r>
                    <w:rPr>
                      <w:color w:val="3D3D3D"/>
                      <w:position w:val="1"/>
                    </w:rPr>
                    <w:tab/>
                  </w:r>
                  <w:r>
                    <w:rPr>
                      <w:color w:val="3D3D3D"/>
                      <w:w w:val="92"/>
                    </w:rPr>
                    <w:t>s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3D3D3D"/>
                      <w:w w:val="91"/>
                    </w:rPr>
                    <w:t>ctor</w:t>
                  </w:r>
                  <w:r>
                    <w:rPr>
                      <w:color w:val="3D3D3D"/>
                    </w:rPr>
                    <w:t>  </w:t>
                  </w:r>
                  <w:r>
                    <w:rPr>
                      <w:color w:val="3D3D3D"/>
                      <w:spacing w:val="-16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about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18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th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4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pos</w:t>
                  </w:r>
                  <w:r>
                    <w:rPr>
                      <w:color w:val="505050"/>
                      <w:w w:val="92"/>
                    </w:rPr>
                    <w:t>s</w:t>
                  </w:r>
                  <w:r>
                    <w:rPr>
                      <w:color w:val="3D3D3D"/>
                      <w:w w:val="92"/>
                    </w:rPr>
                    <w:t>ibi</w:t>
                  </w:r>
                  <w:r>
                    <w:rPr>
                      <w:color w:val="181818"/>
                      <w:w w:val="92"/>
                    </w:rPr>
                    <w:t>l</w:t>
                  </w:r>
                  <w:r>
                    <w:rPr>
                      <w:color w:val="3D3D3D"/>
                      <w:w w:val="91"/>
                    </w:rPr>
                    <w:t>ity</w:t>
                  </w:r>
                  <w:r>
                    <w:rPr>
                      <w:color w:val="3D3D3D"/>
                    </w:rPr>
                    <w:t>  </w:t>
                  </w:r>
                  <w:r>
                    <w:rPr>
                      <w:color w:val="3D3D3D"/>
                      <w:spacing w:val="1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of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-15"/>
                    </w:rPr>
                    <w:t> </w:t>
                  </w:r>
                  <w:r>
                    <w:rPr>
                      <w:color w:val="3D3D3D"/>
                      <w:w w:val="92"/>
                    </w:rPr>
                    <w:t>m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3D3D3D"/>
                      <w:w w:val="92"/>
                    </w:rPr>
                    <w:t>k</w:t>
                  </w:r>
                  <w:r>
                    <w:rPr>
                      <w:color w:val="181818"/>
                      <w:w w:val="92"/>
                    </w:rPr>
                    <w:t>i</w:t>
                  </w:r>
                  <w:r>
                    <w:rPr>
                      <w:color w:val="3D3D3D"/>
                      <w:w w:val="92"/>
                    </w:rPr>
                    <w:t>n</w:t>
                  </w:r>
                  <w:r>
                    <w:rPr>
                      <w:color w:val="666666"/>
                      <w:w w:val="92"/>
                    </w:rPr>
                    <w:t>g</w:t>
                  </w:r>
                  <w:r>
                    <w:rPr>
                      <w:color w:val="666666"/>
                    </w:rPr>
                    <w:tab/>
                  </w:r>
                  <w:r>
                    <w:rPr>
                      <w:color w:val="3D3D3D"/>
                      <w:w w:val="99"/>
                      <w:sz w:val="12"/>
                    </w:rPr>
                    <w:t>fis</w:t>
                  </w:r>
                  <w:r>
                    <w:rPr>
                      <w:color w:val="181818"/>
                      <w:sz w:val="12"/>
                    </w:rPr>
                    <w:t>h</w:t>
                  </w:r>
                  <w:r>
                    <w:rPr>
                      <w:color w:val="3D3D3D"/>
                      <w:sz w:val="12"/>
                    </w:rPr>
                    <w:t>in</w:t>
                  </w:r>
                  <w:r>
                    <w:rPr>
                      <w:color w:val="505050"/>
                      <w:sz w:val="12"/>
                    </w:rPr>
                    <w:t>g </w:t>
                  </w:r>
                  <w:r>
                    <w:rPr>
                      <w:color w:val="505050"/>
                      <w:spacing w:val="4"/>
                      <w:sz w:val="12"/>
                    </w:rPr>
                    <w:t> </w:t>
                  </w:r>
                  <w:r>
                    <w:rPr>
                      <w:color w:val="3D3D3D"/>
                      <w:w w:val="99"/>
                      <w:sz w:val="12"/>
                    </w:rPr>
                    <w:t>town</w:t>
                  </w:r>
                  <w:r>
                    <w:rPr>
                      <w:color w:val="3D3D3D"/>
                      <w:sz w:val="12"/>
                    </w:rPr>
                    <w:t> </w:t>
                  </w:r>
                  <w:r>
                    <w:rPr>
                      <w:color w:val="3D3D3D"/>
                      <w:spacing w:val="6"/>
                      <w:sz w:val="12"/>
                    </w:rPr>
                    <w:t> </w:t>
                  </w:r>
                  <w:r>
                    <w:rPr>
                      <w:color w:val="3D3D3D"/>
                      <w:w w:val="99"/>
                      <w:sz w:val="12"/>
                    </w:rPr>
                    <w:t>of</w:t>
                  </w:r>
                  <w:r>
                    <w:rPr>
                      <w:color w:val="3D3D3D"/>
                      <w:spacing w:val="15"/>
                      <w:sz w:val="12"/>
                    </w:rPr>
                    <w:t> </w:t>
                  </w:r>
                  <w:r>
                    <w:rPr>
                      <w:color w:val="3D3D3D"/>
                      <w:w w:val="99"/>
                      <w:sz w:val="12"/>
                    </w:rPr>
                    <w:t>Wick</w:t>
                  </w:r>
                  <w:r>
                    <w:rPr>
                      <w:color w:val="666666"/>
                      <w:w w:val="99"/>
                      <w:sz w:val="12"/>
                    </w:rPr>
                    <w:t>.</w:t>
                  </w:r>
                  <w:r>
                    <w:rPr>
                      <w:color w:val="666666"/>
                      <w:sz w:val="12"/>
                    </w:rPr>
                    <w:tab/>
                  </w:r>
                  <w:r>
                    <w:rPr>
                      <w:color w:val="505050"/>
                      <w:w w:val="92"/>
                    </w:rPr>
                    <w:t>ra</w:t>
                  </w:r>
                  <w:r>
                    <w:rPr>
                      <w:color w:val="3D3D3D"/>
                      <w:w w:val="92"/>
                    </w:rPr>
                    <w:t>d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3D3D3D"/>
                      <w:w w:val="92"/>
                    </w:rPr>
                    <w:t>r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-11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an</w:t>
                  </w:r>
                  <w:r>
                    <w:rPr>
                      <w:color w:val="3D3D3D"/>
                      <w:w w:val="92"/>
                    </w:rPr>
                    <w:t>d</w:t>
                  </w:r>
                  <w:r>
                    <w:rPr>
                      <w:color w:val="3D3D3D"/>
                      <w:spacing w:val="17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a</w:t>
                  </w:r>
                  <w:r>
                    <w:rPr>
                      <w:color w:val="505050"/>
                      <w:spacing w:val="-2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901</w:t>
                  </w:r>
                  <w:r>
                    <w:rPr>
                      <w:color w:val="505050"/>
                      <w:spacing w:val="2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A</w:t>
                  </w:r>
                  <w:r>
                    <w:rPr>
                      <w:color w:val="3D3D3D"/>
                      <w:w w:val="91"/>
                    </w:rPr>
                    <w:t>IS</w:t>
                  </w:r>
                  <w:r>
                    <w:rPr>
                      <w:color w:val="3D3D3D"/>
                      <w:spacing w:val="-3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tran</w:t>
                  </w:r>
                  <w:r>
                    <w:rPr>
                      <w:color w:val="666666"/>
                      <w:w w:val="92"/>
                    </w:rPr>
                    <w:t>s</w:t>
                  </w:r>
                  <w:r>
                    <w:rPr>
                      <w:color w:val="505050"/>
                      <w:w w:val="92"/>
                    </w:rPr>
                    <w:t>pond</w:t>
                  </w:r>
                  <w:r>
                    <w:rPr>
                      <w:color w:val="666666"/>
                      <w:w w:val="92"/>
                    </w:rPr>
                    <w:t>er</w:t>
                  </w:r>
                  <w:r>
                    <w:rPr>
                      <w:color w:val="7C7C7C"/>
                      <w:w w:val="91"/>
                    </w:rPr>
                    <w:t>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363" w:val="left" w:leader="none"/>
                      <w:tab w:pos="7636" w:val="left" w:leader="none"/>
                      <w:tab w:pos="9283" w:val="left" w:leader="none"/>
                    </w:tabs>
                    <w:spacing w:line="240" w:lineRule="auto" w:before="13"/>
                    <w:ind w:left="1104" w:right="0"/>
                    <w:jc w:val="left"/>
                  </w:pPr>
                  <w:r>
                    <w:rPr>
                      <w:color w:val="3D3D3D"/>
                      <w:w w:val="92"/>
                      <w:position w:val="1"/>
                    </w:rPr>
                    <w:t>D</w:t>
                  </w:r>
                  <w:r>
                    <w:rPr>
                      <w:color w:val="505050"/>
                      <w:w w:val="91"/>
                      <w:position w:val="1"/>
                    </w:rPr>
                    <w:t>at</w:t>
                  </w:r>
                  <w:r>
                    <w:rPr>
                      <w:color w:val="666666"/>
                      <w:w w:val="92"/>
                      <w:position w:val="1"/>
                    </w:rPr>
                    <w:t>a</w:t>
                  </w:r>
                  <w:r>
                    <w:rPr>
                      <w:color w:val="3D3D3D"/>
                      <w:w w:val="91"/>
                      <w:position w:val="1"/>
                    </w:rPr>
                    <w:t>Poi</w:t>
                  </w:r>
                  <w:r>
                    <w:rPr>
                      <w:color w:val="505050"/>
                      <w:w w:val="91"/>
                      <w:position w:val="1"/>
                    </w:rPr>
                    <w:t>nt</w:t>
                  </w:r>
                  <w:r>
                    <w:rPr>
                      <w:color w:val="505050"/>
                      <w:position w:val="1"/>
                    </w:rPr>
                    <w:t>  </w:t>
                  </w:r>
                  <w:r>
                    <w:rPr>
                      <w:color w:val="505050"/>
                      <w:spacing w:val="-17"/>
                      <w:position w:val="1"/>
                    </w:rPr>
                    <w:t> </w:t>
                  </w:r>
                  <w:r>
                    <w:rPr>
                      <w:color w:val="505050"/>
                      <w:w w:val="92"/>
                      <w:position w:val="1"/>
                    </w:rPr>
                    <w:t>an</w:t>
                  </w:r>
                  <w:r>
                    <w:rPr>
                      <w:color w:val="3D3D3D"/>
                      <w:w w:val="92"/>
                      <w:position w:val="1"/>
                    </w:rPr>
                    <w:t>d</w:t>
                  </w:r>
                  <w:r>
                    <w:rPr>
                      <w:color w:val="3D3D3D"/>
                      <w:position w:val="1"/>
                    </w:rPr>
                    <w:t> </w:t>
                  </w:r>
                  <w:r>
                    <w:rPr>
                      <w:color w:val="3D3D3D"/>
                      <w:spacing w:val="-18"/>
                      <w:position w:val="1"/>
                    </w:rPr>
                    <w:t> </w:t>
                  </w:r>
                  <w:r>
                    <w:rPr>
                      <w:color w:val="3D3D3D"/>
                      <w:w w:val="92"/>
                      <w:position w:val="1"/>
                    </w:rPr>
                    <w:t>i</w:t>
                  </w:r>
                  <w:r>
                    <w:rPr>
                      <w:color w:val="505050"/>
                      <w:w w:val="91"/>
                      <w:position w:val="1"/>
                    </w:rPr>
                    <w:t>t</w:t>
                  </w:r>
                  <w:r>
                    <w:rPr>
                      <w:color w:val="505050"/>
                      <w:spacing w:val="16"/>
                      <w:position w:val="1"/>
                    </w:rPr>
                    <w:t> </w:t>
                  </w:r>
                  <w:r>
                    <w:rPr>
                      <w:color w:val="666666"/>
                      <w:w w:val="92"/>
                      <w:position w:val="1"/>
                    </w:rPr>
                    <w:t>i</w:t>
                  </w:r>
                  <w:r>
                    <w:rPr>
                      <w:color w:val="505050"/>
                      <w:w w:val="92"/>
                      <w:position w:val="1"/>
                    </w:rPr>
                    <w:t>s</w:t>
                  </w:r>
                  <w:r>
                    <w:rPr>
                      <w:color w:val="505050"/>
                      <w:spacing w:val="-2"/>
                      <w:position w:val="1"/>
                    </w:rPr>
                    <w:t> </w:t>
                  </w:r>
                  <w:r>
                    <w:rPr>
                      <w:color w:val="505050"/>
                      <w:w w:val="92"/>
                      <w:position w:val="1"/>
                    </w:rPr>
                    <w:t>a</w:t>
                  </w:r>
                  <w:r>
                    <w:rPr>
                      <w:color w:val="3D3D3D"/>
                      <w:w w:val="92"/>
                      <w:position w:val="1"/>
                    </w:rPr>
                    <w:t>l</w:t>
                  </w:r>
                  <w:r>
                    <w:rPr>
                      <w:color w:val="505050"/>
                      <w:w w:val="92"/>
                      <w:position w:val="1"/>
                    </w:rPr>
                    <w:t>so</w:t>
                  </w:r>
                  <w:r>
                    <w:rPr>
                      <w:color w:val="505050"/>
                      <w:position w:val="1"/>
                    </w:rPr>
                    <w:t> </w:t>
                  </w:r>
                  <w:r>
                    <w:rPr>
                      <w:color w:val="505050"/>
                      <w:spacing w:val="-19"/>
                      <w:position w:val="1"/>
                    </w:rPr>
                    <w:t> </w:t>
                  </w:r>
                  <w:r>
                    <w:rPr>
                      <w:color w:val="505050"/>
                      <w:w w:val="92"/>
                      <w:position w:val="1"/>
                    </w:rPr>
                    <w:t>a</w:t>
                  </w:r>
                  <w:r>
                    <w:rPr>
                      <w:color w:val="3D3D3D"/>
                      <w:w w:val="92"/>
                      <w:position w:val="1"/>
                    </w:rPr>
                    <w:t>cc</w:t>
                  </w:r>
                  <w:r>
                    <w:rPr>
                      <w:color w:val="505050"/>
                      <w:w w:val="92"/>
                      <w:position w:val="1"/>
                    </w:rPr>
                    <w:t>essi</w:t>
                  </w:r>
                  <w:r>
                    <w:rPr>
                      <w:color w:val="3D3D3D"/>
                      <w:w w:val="92"/>
                      <w:position w:val="1"/>
                    </w:rPr>
                    <w:t>bl</w:t>
                  </w:r>
                  <w:r>
                    <w:rPr>
                      <w:color w:val="505050"/>
                      <w:w w:val="92"/>
                      <w:position w:val="1"/>
                    </w:rPr>
                    <w:t>e</w:t>
                  </w:r>
                  <w:r>
                    <w:rPr>
                      <w:color w:val="505050"/>
                      <w:position w:val="1"/>
                    </w:rPr>
                    <w:tab/>
                  </w:r>
                  <w:r>
                    <w:rPr>
                      <w:color w:val="3D3D3D"/>
                      <w:w w:val="91"/>
                    </w:rPr>
                    <w:t>th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6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typ</w:t>
                  </w:r>
                  <w:r>
                    <w:rPr>
                      <w:color w:val="505050"/>
                      <w:w w:val="92"/>
                    </w:rPr>
                    <w:t>e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12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of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-15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i</w:t>
                  </w:r>
                  <w:r>
                    <w:rPr>
                      <w:color w:val="3D3D3D"/>
                      <w:w w:val="91"/>
                    </w:rPr>
                    <w:t>nform</w:t>
                  </w:r>
                  <w:r>
                    <w:rPr>
                      <w:color w:val="505050"/>
                      <w:w w:val="91"/>
                    </w:rPr>
                    <w:t>ati</w:t>
                  </w:r>
                  <w:r>
                    <w:rPr>
                      <w:color w:val="3D3D3D"/>
                      <w:w w:val="92"/>
                    </w:rPr>
                    <w:t>on</w:t>
                  </w:r>
                  <w:r>
                    <w:rPr>
                      <w:color w:val="3D3D3D"/>
                    </w:rPr>
                    <w:t>   </w:t>
                  </w:r>
                  <w:r>
                    <w:rPr>
                      <w:color w:val="3D3D3D"/>
                      <w:spacing w:val="-9"/>
                    </w:rPr>
                    <w:t> </w:t>
                  </w:r>
                  <w:r>
                    <w:rPr>
                      <w:color w:val="505050"/>
                      <w:w w:val="92"/>
                    </w:rPr>
                    <w:t>w</w:t>
                  </w:r>
                  <w:r>
                    <w:rPr>
                      <w:color w:val="3D3D3D"/>
                      <w:w w:val="92"/>
                    </w:rPr>
                    <w:t>h</w:t>
                  </w:r>
                  <w:r>
                    <w:rPr>
                      <w:color w:val="505050"/>
                      <w:w w:val="92"/>
                    </w:rPr>
                    <w:t>ich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19"/>
                    </w:rPr>
                    <w:t> </w:t>
                  </w:r>
                  <w:r>
                    <w:rPr>
                      <w:color w:val="3D3D3D"/>
                      <w:w w:val="91"/>
                    </w:rPr>
                    <w:t>F</w:t>
                  </w:r>
                  <w:r>
                    <w:rPr>
                      <w:color w:val="505050"/>
                      <w:w w:val="92"/>
                    </w:rPr>
                    <w:t>ra</w:t>
                  </w:r>
                  <w:r>
                    <w:rPr>
                      <w:color w:val="3D3D3D"/>
                      <w:w w:val="92"/>
                    </w:rPr>
                    <w:t>nk</w:t>
                  </w:r>
                  <w:r>
                    <w:rPr>
                      <w:color w:val="3D3D3D"/>
                    </w:rPr>
                    <w:tab/>
                  </w:r>
                  <w:hyperlink r:id="rId5">
                    <w:r>
                      <w:rPr>
                        <w:color w:val="181818"/>
                        <w:position w:val="8"/>
                        <w:sz w:val="12"/>
                      </w:rPr>
                      <w:t>www</w:t>
                    </w:r>
                    <w:r>
                      <w:rPr>
                        <w:color w:val="505050"/>
                        <w:w w:val="99"/>
                        <w:position w:val="8"/>
                        <w:sz w:val="12"/>
                      </w:rPr>
                      <w:t>.</w:t>
                    </w:r>
                    <w:r>
                      <w:rPr>
                        <w:color w:val="181818"/>
                        <w:position w:val="8"/>
                        <w:sz w:val="12"/>
                      </w:rPr>
                      <w:t>lnverhouse</w:t>
                    </w:r>
                    <w:r>
                      <w:rPr>
                        <w:color w:val="505050"/>
                        <w:w w:val="99"/>
                        <w:position w:val="8"/>
                        <w:sz w:val="12"/>
                      </w:rPr>
                      <w:t>.</w:t>
                    </w:r>
                    <w:r>
                      <w:rPr>
                        <w:color w:val="181818"/>
                        <w:position w:val="8"/>
                        <w:sz w:val="12"/>
                      </w:rPr>
                      <w:t>com</w:t>
                    </w:r>
                  </w:hyperlink>
                  <w:r>
                    <w:rPr>
                      <w:color w:val="181818"/>
                      <w:position w:val="8"/>
                      <w:sz w:val="12"/>
                    </w:rPr>
                    <w:tab/>
                  </w:r>
                  <w:r>
                    <w:rPr>
                      <w:color w:val="181818"/>
                      <w:w w:val="91"/>
                    </w:rPr>
                    <w:t>F</w:t>
                  </w:r>
                  <w:r>
                    <w:rPr>
                      <w:color w:val="505050"/>
                      <w:w w:val="92"/>
                    </w:rPr>
                    <w:t>o</w:t>
                  </w:r>
                  <w:r>
                    <w:rPr>
                      <w:color w:val="3D3D3D"/>
                      <w:w w:val="92"/>
                    </w:rPr>
                    <w:t>ll</w:t>
                  </w:r>
                  <w:r>
                    <w:rPr>
                      <w:color w:val="505050"/>
                      <w:w w:val="92"/>
                    </w:rPr>
                    <w:t>owi</w:t>
                  </w:r>
                  <w:r>
                    <w:rPr>
                      <w:color w:val="3D3D3D"/>
                      <w:w w:val="92"/>
                    </w:rPr>
                    <w:t>n</w:t>
                  </w:r>
                  <w:r>
                    <w:rPr>
                      <w:color w:val="666666"/>
                      <w:w w:val="92"/>
                    </w:rPr>
                    <w:t>g</w:t>
                  </w:r>
                  <w:r>
                    <w:rPr>
                      <w:color w:val="666666"/>
                    </w:rPr>
                    <w:t> </w:t>
                  </w:r>
                  <w:r>
                    <w:rPr>
                      <w:color w:val="666666"/>
                      <w:spacing w:val="14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insta</w:t>
                  </w:r>
                  <w:r>
                    <w:rPr>
                      <w:color w:val="3D3D3D"/>
                      <w:w w:val="92"/>
                    </w:rPr>
                    <w:t>ll</w:t>
                  </w:r>
                  <w:r>
                    <w:rPr>
                      <w:color w:val="505050"/>
                      <w:w w:val="91"/>
                    </w:rPr>
                    <w:t>ation</w:t>
                  </w:r>
                  <w:r>
                    <w:rPr>
                      <w:color w:val="505050"/>
                    </w:rPr>
                    <w:t>  </w:t>
                  </w:r>
                  <w:r>
                    <w:rPr>
                      <w:color w:val="505050"/>
                      <w:spacing w:val="-8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it</w:t>
                  </w:r>
                  <w:r>
                    <w:rPr>
                      <w:color w:val="505050"/>
                      <w:spacing w:val="11"/>
                    </w:rPr>
                    <w:t> </w:t>
                  </w:r>
                  <w:r>
                    <w:rPr>
                      <w:color w:val="666666"/>
                      <w:w w:val="92"/>
                    </w:rPr>
                    <w:t>was</w:t>
                  </w:r>
                  <w:r>
                    <w:rPr>
                      <w:color w:val="666666"/>
                      <w:spacing w:val="15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found</w:t>
                  </w:r>
                  <w:r>
                    <w:rPr>
                      <w:color w:val="505050"/>
                    </w:rPr>
                    <w:t> </w:t>
                  </w:r>
                  <w:r>
                    <w:rPr>
                      <w:color w:val="505050"/>
                      <w:spacing w:val="-21"/>
                    </w:rPr>
                    <w:t> </w:t>
                  </w:r>
                  <w:r>
                    <w:rPr>
                      <w:color w:val="505050"/>
                      <w:w w:val="91"/>
                    </w:rPr>
                    <w:t>that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tabs>
                      <w:tab w:pos="2227" w:val="left" w:leader="none"/>
                    </w:tabs>
                    <w:spacing w:before="180"/>
                    <w:ind w:left="1113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bookmarkStart w:name="YOUR PHOTOGRAPHS " w:id="7"/>
                  <w:bookmarkEnd w:id="7"/>
                  <w:r>
                    <w:rPr/>
                  </w:r>
                  <w:r>
                    <w:rPr>
                      <w:rFonts w:ascii="Arial"/>
                      <w:color w:val="666666"/>
                      <w:w w:val="85"/>
                      <w:sz w:val="32"/>
                    </w:rPr>
                    <w:t>Y</w:t>
                  </w:r>
                  <w:r>
                    <w:rPr>
                      <w:rFonts w:ascii="Arial"/>
                      <w:color w:val="505050"/>
                      <w:w w:val="85"/>
                      <w:sz w:val="32"/>
                    </w:rPr>
                    <w:t>OUR</w:t>
                  </w:r>
                  <w:r>
                    <w:rPr>
                      <w:rFonts w:ascii="Arial"/>
                      <w:color w:val="505050"/>
                      <w:sz w:val="32"/>
                    </w:rPr>
                    <w:tab/>
                  </w:r>
                  <w:r>
                    <w:rPr>
                      <w:rFonts w:ascii="Arial"/>
                      <w:color w:val="3D3D3D"/>
                      <w:w w:val="85"/>
                      <w:sz w:val="32"/>
                    </w:rPr>
                    <w:t>PH</w:t>
                  </w:r>
                  <w:r>
                    <w:rPr>
                      <w:rFonts w:ascii="Arial"/>
                      <w:color w:val="505050"/>
                      <w:w w:val="85"/>
                      <w:sz w:val="32"/>
                    </w:rPr>
                    <w:t>O</w:t>
                  </w:r>
                  <w:r>
                    <w:rPr>
                      <w:rFonts w:ascii="Arial"/>
                      <w:color w:val="3D3D3D"/>
                      <w:w w:val="85"/>
                      <w:sz w:val="32"/>
                    </w:rPr>
                    <w:t>T</w:t>
                  </w:r>
                  <w:r>
                    <w:rPr>
                      <w:rFonts w:ascii="Arial"/>
                      <w:color w:val="505050"/>
                      <w:w w:val="85"/>
                      <w:sz w:val="32"/>
                    </w:rPr>
                    <w:t>O</w:t>
                  </w:r>
                  <w:r>
                    <w:rPr>
                      <w:rFonts w:ascii="Arial"/>
                      <w:color w:val="3D3D3D"/>
                      <w:w w:val="85"/>
                      <w:sz w:val="32"/>
                    </w:rPr>
                    <w:t>GR</w:t>
                  </w:r>
                  <w:r>
                    <w:rPr>
                      <w:rFonts w:ascii="Arial"/>
                      <w:color w:val="505050"/>
                      <w:w w:val="85"/>
                      <w:sz w:val="32"/>
                    </w:rPr>
                    <w:t>A</w:t>
                  </w:r>
                  <w:r>
                    <w:rPr>
                      <w:rFonts w:ascii="Arial"/>
                      <w:color w:val="3D3D3D"/>
                      <w:w w:val="85"/>
                      <w:sz w:val="32"/>
                    </w:rPr>
                    <w:t>PHS</w:t>
                  </w:r>
                  <w:r>
                    <w:rPr>
                      <w:rFonts w:ascii="Arial"/>
                      <w:sz w:val="32"/>
                    </w:rPr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83" w:lineRule="auto" w:before="0"/>
                    <w:ind w:left="8831" w:right="1891" w:firstLine="0"/>
                    <w:jc w:val="righ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939393"/>
                      <w:w w:val="99"/>
                      <w:sz w:val="12"/>
                    </w:rPr>
                    <w:t>COLIN</w:t>
                  </w:r>
                  <w:r>
                    <w:rPr>
                      <w:rFonts w:ascii="Arial"/>
                      <w:color w:val="939393"/>
                      <w:spacing w:val="8"/>
                      <w:sz w:val="12"/>
                    </w:rPr>
                    <w:t> </w:t>
                  </w:r>
                  <w:r>
                    <w:rPr>
                      <w:rFonts w:ascii="Arial"/>
                      <w:color w:val="939393"/>
                      <w:w w:val="99"/>
                      <w:sz w:val="12"/>
                    </w:rPr>
                    <w:t>SHERIFFS</w:t>
                  </w:r>
                  <w:r>
                    <w:rPr>
                      <w:rFonts w:ascii="Arial"/>
                      <w:color w:val="939393"/>
                      <w:spacing w:val="2"/>
                      <w:sz w:val="12"/>
                    </w:rPr>
                    <w:t> </w:t>
                  </w:r>
                  <w:r>
                    <w:rPr>
                      <w:rFonts w:ascii="Arial"/>
                      <w:color w:val="505050"/>
                      <w:sz w:val="12"/>
                    </w:rPr>
                    <w:t>se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nt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6"/>
                      <w:sz w:val="12"/>
                    </w:rPr>
                    <w:t> </w:t>
                  </w:r>
                  <w:r>
                    <w:rPr>
                      <w:rFonts w:ascii="Arial"/>
                      <w:color w:val="505050"/>
                      <w:sz w:val="12"/>
                    </w:rPr>
                    <w:t>u</w:t>
                  </w:r>
                  <w:r>
                    <w:rPr>
                      <w:rFonts w:ascii="Arial"/>
                      <w:color w:val="3D3D3D"/>
                      <w:sz w:val="12"/>
                    </w:rPr>
                    <w:t>s</w:t>
                  </w:r>
                  <w:r>
                    <w:rPr>
                      <w:rFonts w:ascii="Arial"/>
                      <w:color w:val="3D3D3D"/>
                      <w:spacing w:val="3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th</w:t>
                  </w:r>
                  <w:r>
                    <w:rPr>
                      <w:rFonts w:ascii="Arial"/>
                      <w:color w:val="505050"/>
                      <w:sz w:val="12"/>
                    </w:rPr>
                    <w:t>is</w:t>
                  </w:r>
                  <w:r>
                    <w:rPr>
                      <w:rFonts w:ascii="Arial"/>
                      <w:color w:val="505050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shot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1"/>
                      <w:sz w:val="12"/>
                    </w:rPr>
                    <w:t> </w:t>
                  </w:r>
                  <w:r>
                    <w:rPr>
                      <w:rFonts w:ascii="Arial"/>
                      <w:color w:val="505050"/>
                      <w:sz w:val="12"/>
                    </w:rPr>
                    <w:t>o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f</w:t>
                  </w:r>
                  <w:r>
                    <w:rPr>
                      <w:rFonts w:ascii="Arial"/>
                      <w:color w:val="3D3D3D"/>
                      <w:spacing w:val="1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hi</w:t>
                  </w:r>
                  <w:r>
                    <w:rPr>
                      <w:rFonts w:ascii="Arial"/>
                      <w:color w:val="505050"/>
                      <w:sz w:val="12"/>
                    </w:rPr>
                    <w:t>s</w:t>
                  </w:r>
                  <w:r>
                    <w:rPr>
                      <w:rFonts w:ascii="Arial"/>
                      <w:color w:val="505050"/>
                      <w:spacing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N</w:t>
                  </w:r>
                  <w:r>
                    <w:rPr>
                      <w:rFonts w:ascii="Arial"/>
                      <w:color w:val="505050"/>
                      <w:sz w:val="12"/>
                    </w:rPr>
                    <w:t>an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tu</w:t>
                  </w:r>
                  <w:r>
                    <w:rPr>
                      <w:rFonts w:ascii="Arial"/>
                      <w:color w:val="505050"/>
                      <w:w w:val="99"/>
                      <w:sz w:val="12"/>
                    </w:rPr>
                    <w:t>cket</w:t>
                  </w:r>
                  <w:r>
                    <w:rPr>
                      <w:rFonts w:ascii="Arial"/>
                      <w:color w:val="505050"/>
                      <w:sz w:val="12"/>
                    </w:rPr>
                    <w:t>  </w:t>
                  </w:r>
                  <w:r>
                    <w:rPr>
                      <w:rFonts w:ascii="Arial"/>
                      <w:color w:val="505050"/>
                      <w:spacing w:val="-2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Clippe</w:t>
                  </w:r>
                  <w:r>
                    <w:rPr>
                      <w:rFonts w:ascii="Arial"/>
                      <w:color w:val="505050"/>
                      <w:sz w:val="12"/>
                    </w:rPr>
                    <w:t>r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tabs>
                      <w:tab w:pos="8827" w:val="left" w:leader="none"/>
                    </w:tabs>
                    <w:spacing w:line="124" w:lineRule="exact" w:before="0"/>
                    <w:ind w:left="3667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939393"/>
                      <w:w w:val="99"/>
                      <w:position w:val="4"/>
                      <w:sz w:val="12"/>
                    </w:rPr>
                    <w:t>EXETER</w:t>
                  </w:r>
                  <w:r>
                    <w:rPr>
                      <w:rFonts w:ascii="Arial"/>
                      <w:color w:val="939393"/>
                      <w:spacing w:val="-5"/>
                      <w:position w:val="4"/>
                      <w:sz w:val="12"/>
                    </w:rPr>
                    <w:t> </w:t>
                  </w:r>
                  <w:r>
                    <w:rPr>
                      <w:rFonts w:ascii="Arial"/>
                      <w:color w:val="939393"/>
                      <w:w w:val="99"/>
                      <w:position w:val="4"/>
                      <w:sz w:val="12"/>
                    </w:rPr>
                    <w:t>MARITIME</w:t>
                  </w:r>
                  <w:r>
                    <w:rPr>
                      <w:rFonts w:ascii="Arial"/>
                      <w:color w:val="939393"/>
                      <w:position w:val="4"/>
                      <w:sz w:val="12"/>
                    </w:rPr>
                    <w:tab/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aft</w:t>
                  </w:r>
                  <w:r>
                    <w:rPr>
                      <w:rFonts w:ascii="Arial"/>
                      <w:color w:val="505050"/>
                      <w:sz w:val="12"/>
                    </w:rPr>
                    <w:t>e</w:t>
                  </w:r>
                  <w:r>
                    <w:rPr>
                      <w:rFonts w:ascii="Arial"/>
                      <w:color w:val="3D3D3D"/>
                      <w:sz w:val="12"/>
                    </w:rPr>
                    <w:t>r </w:t>
                  </w:r>
                  <w:r>
                    <w:rPr>
                      <w:rFonts w:ascii="Arial"/>
                      <w:color w:val="3D3D3D"/>
                      <w:spacing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505050"/>
                      <w:sz w:val="12"/>
                    </w:rPr>
                    <w:t>re</w:t>
                  </w:r>
                  <w:r>
                    <w:rPr>
                      <w:rFonts w:ascii="Arial"/>
                      <w:color w:val="3D3D3D"/>
                      <w:sz w:val="12"/>
                    </w:rPr>
                    <w:t>ad</w:t>
                  </w:r>
                  <w:r>
                    <w:rPr>
                      <w:rFonts w:ascii="Arial"/>
                      <w:color w:val="505050"/>
                      <w:sz w:val="12"/>
                    </w:rPr>
                    <w:t>i</w:t>
                  </w:r>
                  <w:r>
                    <w:rPr>
                      <w:rFonts w:ascii="Arial"/>
                      <w:color w:val="3D3D3D"/>
                      <w:sz w:val="12"/>
                    </w:rPr>
                    <w:t>n</w:t>
                  </w:r>
                  <w:r>
                    <w:rPr>
                      <w:rFonts w:ascii="Arial"/>
                      <w:color w:val="505050"/>
                      <w:sz w:val="12"/>
                    </w:rPr>
                    <w:t>g </w:t>
                  </w:r>
                  <w:r>
                    <w:rPr>
                      <w:rFonts w:ascii="Arial"/>
                      <w:color w:val="505050"/>
                      <w:spacing w:val="-2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Colin</w:t>
                  </w:r>
                  <w:r>
                    <w:rPr>
                      <w:rFonts w:ascii="Arial"/>
                      <w:color w:val="3D3D3D"/>
                      <w:spacing w:val="-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Ja</w:t>
                  </w:r>
                  <w:r>
                    <w:rPr>
                      <w:rFonts w:ascii="Arial"/>
                      <w:color w:val="505050"/>
                      <w:sz w:val="12"/>
                    </w:rPr>
                    <w:t>r</w:t>
                  </w:r>
                  <w:r>
                    <w:rPr>
                      <w:rFonts w:ascii="Arial"/>
                      <w:color w:val="3D3D3D"/>
                      <w:sz w:val="12"/>
                    </w:rPr>
                    <w:t>m</w:t>
                  </w:r>
                  <w:r>
                    <w:rPr>
                      <w:rFonts w:ascii="Arial"/>
                      <w:color w:val="505050"/>
                      <w:sz w:val="12"/>
                    </w:rPr>
                    <w:t>a</w:t>
                  </w:r>
                  <w:r>
                    <w:rPr>
                      <w:rFonts w:ascii="Arial"/>
                      <w:color w:val="3D3D3D"/>
                      <w:sz w:val="12"/>
                    </w:rPr>
                    <w:t>n</w:t>
                  </w:r>
                  <w:r>
                    <w:rPr>
                      <w:rFonts w:ascii="Arial"/>
                      <w:color w:val="7C7C7C"/>
                      <w:w w:val="99"/>
                      <w:sz w:val="12"/>
                    </w:rPr>
                    <w:t>'</w:t>
                  </w:r>
                  <w:r>
                    <w:rPr>
                      <w:rFonts w:ascii="Arial"/>
                      <w:color w:val="3D3D3D"/>
                      <w:sz w:val="12"/>
                    </w:rPr>
                    <w:t>s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tabs>
                      <w:tab w:pos="8827" w:val="left" w:leader="none"/>
                    </w:tabs>
                    <w:spacing w:line="156" w:lineRule="exact" w:before="0"/>
                    <w:ind w:left="3667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D3D3D"/>
                      <w:w w:val="99"/>
                      <w:position w:val="4"/>
                      <w:sz w:val="12"/>
                    </w:rPr>
                    <w:t>tweeted</w:t>
                  </w:r>
                  <w:r>
                    <w:rPr>
                      <w:rFonts w:ascii="Arial"/>
                      <w:color w:val="3D3D3D"/>
                      <w:position w:val="4"/>
                      <w:sz w:val="12"/>
                    </w:rPr>
                    <w:t>  </w:t>
                  </w:r>
                  <w:r>
                    <w:rPr>
                      <w:rFonts w:ascii="Arial"/>
                      <w:color w:val="3D3D3D"/>
                      <w:spacing w:val="-12"/>
                      <w:position w:val="4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position w:val="4"/>
                      <w:sz w:val="12"/>
                    </w:rPr>
                    <w:t>thi</w:t>
                  </w:r>
                  <w:r>
                    <w:rPr>
                      <w:rFonts w:ascii="Arial"/>
                      <w:color w:val="505050"/>
                      <w:position w:val="4"/>
                      <w:sz w:val="12"/>
                    </w:rPr>
                    <w:t>s </w:t>
                  </w:r>
                  <w:r>
                    <w:rPr>
                      <w:rFonts w:ascii="Arial"/>
                      <w:color w:val="505050"/>
                      <w:spacing w:val="-9"/>
                      <w:position w:val="4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position w:val="4"/>
                      <w:sz w:val="12"/>
                    </w:rPr>
                    <w:t>ima</w:t>
                  </w:r>
                  <w:r>
                    <w:rPr>
                      <w:rFonts w:ascii="Arial"/>
                      <w:color w:val="505050"/>
                      <w:position w:val="4"/>
                      <w:sz w:val="12"/>
                    </w:rPr>
                    <w:t>ge</w:t>
                    <w:tab/>
                  </w:r>
                  <w:r>
                    <w:rPr>
                      <w:rFonts w:ascii="Arial"/>
                      <w:color w:val="3D3D3D"/>
                      <w:sz w:val="12"/>
                    </w:rPr>
                    <w:t>musin</w:t>
                  </w:r>
                  <w:r>
                    <w:rPr>
                      <w:rFonts w:ascii="Arial"/>
                      <w:color w:val="505050"/>
                      <w:sz w:val="12"/>
                    </w:rPr>
                    <w:t>g</w:t>
                  </w:r>
                  <w:r>
                    <w:rPr>
                      <w:rFonts w:ascii="Arial"/>
                      <w:color w:val="3D3D3D"/>
                      <w:sz w:val="12"/>
                    </w:rPr>
                    <w:t>s </w:t>
                  </w:r>
                  <w:r>
                    <w:rPr>
                      <w:rFonts w:ascii="Arial"/>
                      <w:color w:val="3D3D3D"/>
                      <w:spacing w:val="4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on</w:t>
                  </w:r>
                  <w:r>
                    <w:rPr>
                      <w:rFonts w:ascii="Arial"/>
                      <w:color w:val="3D3D3D"/>
                      <w:spacing w:val="10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boat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8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cove</w:t>
                  </w:r>
                  <w:r>
                    <w:rPr>
                      <w:rFonts w:ascii="Arial"/>
                      <w:color w:val="505050"/>
                      <w:sz w:val="12"/>
                    </w:rPr>
                    <w:t>r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s.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7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It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tabs>
                      <w:tab w:pos="8822" w:val="left" w:leader="none"/>
                    </w:tabs>
                    <w:spacing w:line="161" w:lineRule="exact" w:before="0"/>
                    <w:ind w:left="3667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D3D3D"/>
                      <w:w w:val="99"/>
                      <w:position w:val="5"/>
                      <w:sz w:val="12"/>
                    </w:rPr>
                    <w:t>of</w:t>
                  </w:r>
                  <w:r>
                    <w:rPr>
                      <w:rFonts w:ascii="Arial"/>
                      <w:color w:val="3D3D3D"/>
                      <w:spacing w:val="15"/>
                      <w:position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position w:val="5"/>
                      <w:sz w:val="12"/>
                    </w:rPr>
                    <w:t>a</w:t>
                  </w:r>
                  <w:r>
                    <w:rPr>
                      <w:rFonts w:ascii="Arial"/>
                      <w:color w:val="3D3D3D"/>
                      <w:spacing w:val="-9"/>
                      <w:position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position w:val="5"/>
                      <w:sz w:val="12"/>
                    </w:rPr>
                    <w:t>fa</w:t>
                  </w:r>
                  <w:r>
                    <w:rPr>
                      <w:rFonts w:ascii="Arial"/>
                      <w:color w:val="181818"/>
                      <w:position w:val="5"/>
                      <w:sz w:val="12"/>
                    </w:rPr>
                    <w:t>ll</w:t>
                  </w:r>
                  <w:r>
                    <w:rPr>
                      <w:rFonts w:ascii="Arial"/>
                      <w:color w:val="505050"/>
                      <w:position w:val="5"/>
                      <w:sz w:val="12"/>
                    </w:rPr>
                    <w:t>e</w:t>
                  </w:r>
                  <w:r>
                    <w:rPr>
                      <w:rFonts w:ascii="Arial"/>
                      <w:color w:val="3D3D3D"/>
                      <w:position w:val="5"/>
                      <w:sz w:val="12"/>
                    </w:rPr>
                    <w:t>n </w:t>
                  </w:r>
                  <w:r>
                    <w:rPr>
                      <w:rFonts w:ascii="Arial"/>
                      <w:color w:val="3D3D3D"/>
                      <w:spacing w:val="-13"/>
                      <w:position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position w:val="5"/>
                      <w:sz w:val="12"/>
                    </w:rPr>
                    <w:t>Cha</w:t>
                  </w:r>
                  <w:r>
                    <w:rPr>
                      <w:rFonts w:ascii="Arial"/>
                      <w:color w:val="181818"/>
                      <w:position w:val="5"/>
                      <w:sz w:val="12"/>
                    </w:rPr>
                    <w:t>ll</w:t>
                  </w:r>
                  <w:r>
                    <w:rPr>
                      <w:rFonts w:ascii="Arial"/>
                      <w:color w:val="3D3D3D"/>
                      <w:position w:val="5"/>
                      <w:sz w:val="12"/>
                    </w:rPr>
                    <w:t>en</w:t>
                  </w:r>
                  <w:r>
                    <w:rPr>
                      <w:rFonts w:ascii="Arial"/>
                      <w:color w:val="505050"/>
                      <w:position w:val="5"/>
                      <w:sz w:val="12"/>
                    </w:rPr>
                    <w:t>ge</w:t>
                    <w:tab/>
                  </w:r>
                  <w:r>
                    <w:rPr>
                      <w:rFonts w:ascii="Arial"/>
                      <w:color w:val="505050"/>
                      <w:sz w:val="12"/>
                    </w:rPr>
                    <w:t>g</w:t>
                  </w:r>
                  <w:r>
                    <w:rPr>
                      <w:rFonts w:ascii="Arial"/>
                      <w:color w:val="3D3D3D"/>
                      <w:sz w:val="12"/>
                    </w:rPr>
                    <w:t>ive</w:t>
                  </w:r>
                  <w:r>
                    <w:rPr>
                      <w:rFonts w:ascii="Arial"/>
                      <w:color w:val="505050"/>
                      <w:sz w:val="12"/>
                    </w:rPr>
                    <w:t>s </w:t>
                  </w:r>
                  <w:r>
                    <w:rPr>
                      <w:rFonts w:ascii="Arial"/>
                      <w:color w:val="505050"/>
                      <w:spacing w:val="-6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headroom  </w:t>
                  </w:r>
                  <w:r>
                    <w:rPr>
                      <w:rFonts w:ascii="Arial"/>
                      <w:color w:val="3D3D3D"/>
                      <w:spacing w:val="-12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an</w:t>
                  </w:r>
                  <w:r>
                    <w:rPr>
                      <w:rFonts w:ascii="Arial"/>
                      <w:color w:val="505050"/>
                      <w:sz w:val="12"/>
                    </w:rPr>
                    <w:t>d</w:t>
                  </w:r>
                  <w:r>
                    <w:rPr>
                      <w:rFonts w:ascii="Arial"/>
                      <w:color w:val="505050"/>
                      <w:spacing w:val="11"/>
                      <w:sz w:val="12"/>
                    </w:rPr>
                    <w:t> </w:t>
                  </w:r>
                  <w:r>
                    <w:rPr>
                      <w:rFonts w:ascii="Arial"/>
                      <w:color w:val="505050"/>
                      <w:sz w:val="12"/>
                    </w:rPr>
                    <w:t>sl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ots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11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int</w:t>
                  </w:r>
                  <w:r>
                    <w:rPr>
                      <w:rFonts w:ascii="Arial"/>
                      <w:color w:val="505050"/>
                      <w:sz w:val="12"/>
                    </w:rPr>
                    <w:t>o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tabs>
                      <w:tab w:pos="8827" w:val="left" w:leader="none"/>
                    </w:tabs>
                    <w:spacing w:line="173" w:lineRule="exact" w:before="0"/>
                    <w:ind w:left="3667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181818"/>
                      <w:w w:val="99"/>
                      <w:position w:val="5"/>
                      <w:sz w:val="12"/>
                    </w:rPr>
                    <w:t>B</w:t>
                  </w:r>
                  <w:r>
                    <w:rPr>
                      <w:rFonts w:ascii="Arial"/>
                      <w:color w:val="3D3D3D"/>
                      <w:position w:val="5"/>
                      <w:sz w:val="12"/>
                    </w:rPr>
                    <w:t>usi</w:t>
                  </w:r>
                  <w:r>
                    <w:rPr>
                      <w:rFonts w:ascii="Arial"/>
                      <w:color w:val="181818"/>
                      <w:position w:val="5"/>
                      <w:sz w:val="12"/>
                    </w:rPr>
                    <w:t>n</w:t>
                  </w:r>
                  <w:r>
                    <w:rPr>
                      <w:rFonts w:ascii="Arial"/>
                      <w:color w:val="3D3D3D"/>
                      <w:position w:val="5"/>
                      <w:sz w:val="12"/>
                    </w:rPr>
                    <w:t>e</w:t>
                  </w:r>
                  <w:r>
                    <w:rPr>
                      <w:rFonts w:ascii="Arial"/>
                      <w:color w:val="505050"/>
                      <w:position w:val="5"/>
                      <w:sz w:val="12"/>
                    </w:rPr>
                    <w:t>s</w:t>
                  </w:r>
                  <w:r>
                    <w:rPr>
                      <w:rFonts w:ascii="Arial"/>
                      <w:color w:val="3D3D3D"/>
                      <w:position w:val="5"/>
                      <w:sz w:val="12"/>
                    </w:rPr>
                    <w:t>s </w:t>
                  </w:r>
                  <w:r>
                    <w:rPr>
                      <w:rFonts w:ascii="Arial"/>
                      <w:color w:val="3D3D3D"/>
                      <w:spacing w:val="-2"/>
                      <w:position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position w:val="5"/>
                      <w:sz w:val="12"/>
                    </w:rPr>
                    <w:t>45</w:t>
                    <w:tab/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fittin</w:t>
                  </w:r>
                  <w:r>
                    <w:rPr>
                      <w:rFonts w:ascii="Arial"/>
                      <w:color w:val="505050"/>
                      <w:sz w:val="12"/>
                    </w:rPr>
                    <w:t>gs  </w:t>
                  </w:r>
                  <w:r>
                    <w:rPr>
                      <w:rFonts w:ascii="Arial"/>
                      <w:color w:val="505050"/>
                      <w:spacing w:val="-10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on</w:t>
                  </w:r>
                  <w:r>
                    <w:rPr>
                      <w:rFonts w:ascii="Arial"/>
                      <w:color w:val="3D3D3D"/>
                      <w:spacing w:val="6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th</w:t>
                  </w:r>
                  <w:r>
                    <w:rPr>
                      <w:rFonts w:ascii="Arial"/>
                      <w:color w:val="505050"/>
                      <w:sz w:val="12"/>
                    </w:rPr>
                    <w:t>e </w:t>
                  </w:r>
                  <w:r>
                    <w:rPr>
                      <w:rFonts w:ascii="Arial"/>
                      <w:color w:val="505050"/>
                      <w:spacing w:val="-8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stanc</w:t>
                  </w:r>
                  <w:r>
                    <w:rPr>
                      <w:rFonts w:ascii="Arial"/>
                      <w:color w:val="505050"/>
                      <w:sz w:val="12"/>
                    </w:rPr>
                    <w:t>h</w:t>
                  </w:r>
                  <w:r>
                    <w:rPr>
                      <w:rFonts w:ascii="Arial"/>
                      <w:color w:val="666666"/>
                      <w:sz w:val="12"/>
                    </w:rPr>
                    <w:t>i</w:t>
                  </w:r>
                  <w:r>
                    <w:rPr>
                      <w:rFonts w:ascii="Arial"/>
                      <w:color w:val="3D3D3D"/>
                      <w:sz w:val="12"/>
                    </w:rPr>
                    <w:t>on</w:t>
                  </w:r>
                  <w:r>
                    <w:rPr>
                      <w:rFonts w:ascii="Arial"/>
                      <w:color w:val="505050"/>
                      <w:sz w:val="12"/>
                    </w:rPr>
                    <w:t>s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981" w:right="0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939393"/>
                      <w:w w:val="99"/>
                      <w:sz w:val="12"/>
                    </w:rPr>
                    <w:t>EMMA</w:t>
                  </w:r>
                  <w:r>
                    <w:rPr>
                      <w:rFonts w:ascii="Arial"/>
                      <w:color w:val="939393"/>
                      <w:sz w:val="12"/>
                    </w:rPr>
                    <w:t> </w:t>
                  </w:r>
                  <w:r>
                    <w:rPr>
                      <w:rFonts w:ascii="Arial"/>
                      <w:color w:val="939393"/>
                      <w:spacing w:val="-9"/>
                      <w:sz w:val="12"/>
                    </w:rPr>
                    <w:t> </w:t>
                  </w:r>
                  <w:r>
                    <w:rPr>
                      <w:rFonts w:ascii="Arial"/>
                      <w:color w:val="939393"/>
                      <w:w w:val="99"/>
                      <w:sz w:val="12"/>
                    </w:rPr>
                    <w:t>BAMFORD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spacing w:line="276" w:lineRule="auto" w:before="20"/>
                    <w:ind w:left="6177" w:right="503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181818"/>
                      <w:w w:val="99"/>
                      <w:sz w:val="12"/>
                    </w:rPr>
                    <w:t>int</w:t>
                  </w:r>
                  <w:r>
                    <w:rPr>
                      <w:rFonts w:ascii="Arial"/>
                      <w:color w:val="3D3D3D"/>
                      <w:sz w:val="12"/>
                    </w:rPr>
                    <w:t>ro</w:t>
                  </w:r>
                  <w:r>
                    <w:rPr>
                      <w:rFonts w:ascii="Arial"/>
                      <w:color w:val="181818"/>
                      <w:sz w:val="12"/>
                    </w:rPr>
                    <w:t>du</w:t>
                  </w:r>
                  <w:r>
                    <w:rPr>
                      <w:rFonts w:ascii="Arial"/>
                      <w:color w:val="3D3D3D"/>
                      <w:sz w:val="12"/>
                    </w:rPr>
                    <w:t>ce</w:t>
                  </w:r>
                  <w:r>
                    <w:rPr>
                      <w:rFonts w:ascii="Arial"/>
                      <w:color w:val="181818"/>
                      <w:sz w:val="12"/>
                    </w:rPr>
                    <w:t>d  </w:t>
                  </w:r>
                  <w:r>
                    <w:rPr>
                      <w:rFonts w:ascii="Arial"/>
                      <w:color w:val="181818"/>
                      <w:spacing w:val="-3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sz w:val="12"/>
                    </w:rPr>
                    <w:t>h</w:t>
                  </w:r>
                  <w:r>
                    <w:rPr>
                      <w:rFonts w:ascii="Arial"/>
                      <w:color w:val="3D3D3D"/>
                      <w:sz w:val="12"/>
                    </w:rPr>
                    <w:t>er</w:t>
                  </w:r>
                  <w:r>
                    <w:rPr>
                      <w:rFonts w:ascii="Arial"/>
                      <w:color w:val="505050"/>
                      <w:sz w:val="12"/>
                    </w:rPr>
                    <w:t>s</w:t>
                  </w:r>
                  <w:r>
                    <w:rPr>
                      <w:rFonts w:ascii="Arial"/>
                      <w:color w:val="3D3D3D"/>
                      <w:sz w:val="12"/>
                    </w:rPr>
                    <w:t>e</w:t>
                  </w:r>
                  <w:r>
                    <w:rPr>
                      <w:rFonts w:ascii="Arial"/>
                      <w:color w:val="181818"/>
                      <w:w w:val="99"/>
                      <w:sz w:val="12"/>
                    </w:rPr>
                    <w:t>lf</w:t>
                  </w:r>
                  <w:r>
                    <w:rPr>
                      <w:rFonts w:ascii="Arial"/>
                      <w:color w:val="181818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to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rea</w:t>
                  </w:r>
                  <w:r>
                    <w:rPr>
                      <w:rFonts w:ascii="Arial"/>
                      <w:color w:val="181818"/>
                      <w:sz w:val="12"/>
                    </w:rPr>
                    <w:t>d</w:t>
                  </w:r>
                  <w:r>
                    <w:rPr>
                      <w:rFonts w:ascii="Arial"/>
                      <w:color w:val="3D3D3D"/>
                      <w:sz w:val="12"/>
                    </w:rPr>
                    <w:t>ers </w:t>
                  </w:r>
                  <w:r>
                    <w:rPr>
                      <w:rFonts w:ascii="Arial"/>
                      <w:color w:val="3D3D3D"/>
                      <w:spacing w:val="1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as</w:t>
                  </w:r>
                  <w:r>
                    <w:rPr>
                      <w:rFonts w:ascii="Arial"/>
                      <w:color w:val="3D3D3D"/>
                      <w:spacing w:val="3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w w:val="99"/>
                      <w:sz w:val="12"/>
                    </w:rPr>
                    <w:t>S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T's</w:t>
                  </w:r>
                  <w:r>
                    <w:rPr>
                      <w:rFonts w:ascii="Arial"/>
                      <w:color w:val="3D3D3D"/>
                      <w:spacing w:val="4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new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tabs>
                      <w:tab w:pos="1556" w:val="left" w:leader="none"/>
                    </w:tabs>
                    <w:spacing w:line="136" w:lineRule="exact" w:before="29"/>
                    <w:ind w:left="941" w:right="0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D3D3D"/>
                      <w:sz w:val="12"/>
                    </w:rPr>
                    <w:t>de</w:t>
                  </w:r>
                  <w:r>
                    <w:rPr>
                      <w:rFonts w:ascii="Arial"/>
                      <w:color w:val="181818"/>
                      <w:w w:val="99"/>
                      <w:sz w:val="12"/>
                    </w:rPr>
                    <w:t>pu~d</w:t>
                  </w:r>
                  <w:r>
                    <w:rPr>
                      <w:rFonts w:ascii="Arial"/>
                      <w:color w:val="181818"/>
                      <w:sz w:val="12"/>
                    </w:rPr>
                    <w:tab/>
                  </w:r>
                  <w:r>
                    <w:rPr>
                      <w:rFonts w:ascii="Arial"/>
                      <w:color w:val="505050"/>
                      <w:sz w:val="12"/>
                    </w:rPr>
                    <w:t>- </w:t>
                  </w:r>
                  <w:r>
                    <w:rPr>
                      <w:rFonts w:ascii="Arial"/>
                      <w:color w:val="505050"/>
                      <w:spacing w:val="-11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z w:val="12"/>
                    </w:rPr>
                    <w:t>she</w:t>
                  </w:r>
                  <w:r>
                    <w:rPr>
                      <w:rFonts w:ascii="Arial"/>
                      <w:color w:val="666666"/>
                      <w:w w:val="99"/>
                      <w:sz w:val="12"/>
                    </w:rPr>
                    <w:t>'</w:t>
                  </w:r>
                  <w:r>
                    <w:rPr>
                      <w:rFonts w:ascii="Arial"/>
                      <w:color w:val="3D3D3D"/>
                      <w:sz w:val="12"/>
                    </w:rPr>
                    <w:t>s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tabs>
                      <w:tab w:pos="6787" w:val="left" w:leader="none"/>
                    </w:tabs>
                    <w:spacing w:line="280" w:lineRule="auto" w:before="0"/>
                    <w:ind w:left="6177" w:right="5058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D3D3D"/>
                      <w:sz w:val="12"/>
                    </w:rPr>
                    <w:t>s</w:t>
                  </w:r>
                  <w:r>
                    <w:rPr>
                      <w:rFonts w:ascii="Arial"/>
                      <w:color w:val="181818"/>
                      <w:sz w:val="12"/>
                    </w:rPr>
                    <w:t>pen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</w:t>
                  </w:r>
                  <w:r>
                    <w:rPr>
                      <w:rFonts w:ascii="Arial"/>
                      <w:color w:val="3D3D3D"/>
                      <w:sz w:val="12"/>
                    </w:rPr>
                    <w:tab/>
                  </w:r>
                  <w:r>
                    <w:rPr>
                      <w:rFonts w:ascii="Arial"/>
                      <w:color w:val="181818"/>
                      <w:w w:val="99"/>
                      <w:sz w:val="12"/>
                    </w:rPr>
                    <w:t>t</w:t>
                  </w:r>
                  <w:r>
                    <w:rPr>
                      <w:rFonts w:ascii="Arial"/>
                      <w:color w:val="3D3D3D"/>
                      <w:sz w:val="12"/>
                    </w:rPr>
                    <w:t>y </w:t>
                  </w:r>
                  <w:r>
                    <w:rPr>
                      <w:rFonts w:ascii="Arial"/>
                      <w:color w:val="3D3D3D"/>
                      <w:spacing w:val="-12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sz w:val="12"/>
                    </w:rPr>
                    <w:t>o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f</w:t>
                  </w:r>
                  <w:r>
                    <w:rPr>
                      <w:rFonts w:ascii="Arial"/>
                      <w:color w:val="3D3D3D"/>
                      <w:spacing w:val="10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ti</w:t>
                  </w:r>
                  <w:r>
                    <w:rPr>
                      <w:rFonts w:ascii="Arial"/>
                      <w:color w:val="181818"/>
                      <w:sz w:val="12"/>
                    </w:rPr>
                    <w:t>m</w:t>
                  </w:r>
                  <w:r>
                    <w:rPr>
                      <w:rFonts w:ascii="Arial"/>
                      <w:color w:val="3D3D3D"/>
                      <w:sz w:val="12"/>
                    </w:rPr>
                    <w:t>e</w:t>
                  </w:r>
                  <w:r>
                    <w:rPr>
                      <w:rFonts w:ascii="Arial"/>
                      <w:color w:val="3D3D3D"/>
                      <w:sz w:val="12"/>
                    </w:rPr>
                    <w:t> crui</w:t>
                  </w:r>
                  <w:r>
                    <w:rPr>
                      <w:rFonts w:ascii="Arial"/>
                      <w:color w:val="181818"/>
                      <w:sz w:val="12"/>
                    </w:rPr>
                    <w:t>sin</w:t>
                  </w:r>
                  <w:r>
                    <w:rPr>
                      <w:rFonts w:ascii="Arial"/>
                      <w:color w:val="505050"/>
                      <w:sz w:val="12"/>
                    </w:rPr>
                    <w:t>g </w:t>
                  </w:r>
                  <w:r>
                    <w:rPr>
                      <w:rFonts w:ascii="Arial"/>
                      <w:color w:val="505050"/>
                      <w:spacing w:val="4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w w:val="149"/>
                      <w:sz w:val="8"/>
                    </w:rPr>
                    <w:t>I</w:t>
                  </w:r>
                  <w:r>
                    <w:rPr>
                      <w:rFonts w:ascii="Arial"/>
                      <w:color w:val="181818"/>
                      <w:sz w:val="8"/>
                    </w:rPr>
                    <w:t>   </w:t>
                  </w:r>
                  <w:r>
                    <w:rPr>
                      <w:rFonts w:ascii="Arial"/>
                      <w:color w:val="181818"/>
                      <w:spacing w:val="2"/>
                      <w:sz w:val="8"/>
                    </w:rPr>
                    <w:t> 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</w:t>
                  </w:r>
                  <w:r>
                    <w:rPr>
                      <w:rFonts w:ascii="Arial"/>
                      <w:color w:val="181818"/>
                      <w:sz w:val="12"/>
                    </w:rPr>
                    <w:t>h</w:t>
                  </w:r>
                  <w:r>
                    <w:rPr>
                      <w:rFonts w:ascii="Arial"/>
                      <w:color w:val="3D3D3D"/>
                      <w:sz w:val="12"/>
                    </w:rPr>
                    <w:t>e </w:t>
                  </w:r>
                  <w:r>
                    <w:rPr>
                      <w:rFonts w:ascii="Arial"/>
                      <w:color w:val="3D3D3D"/>
                      <w:spacing w:val="-8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w w:val="99"/>
                      <w:sz w:val="12"/>
                    </w:rPr>
                    <w:t>Indi</w:t>
                  </w:r>
                  <w:r>
                    <w:rPr>
                      <w:rFonts w:ascii="Arial"/>
                      <w:color w:val="3D3D3D"/>
                      <w:sz w:val="12"/>
                    </w:rPr>
                    <w:t>an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w w:val="99"/>
                      <w:sz w:val="12"/>
                    </w:rPr>
                    <w:t>O</w:t>
                  </w:r>
                  <w:r>
                    <w:rPr>
                      <w:rFonts w:ascii="Arial"/>
                      <w:color w:val="3D3D3D"/>
                      <w:sz w:val="12"/>
                    </w:rPr>
                    <w:t>cea</w:t>
                  </w:r>
                  <w:r>
                    <w:rPr>
                      <w:rFonts w:ascii="Arial"/>
                      <w:color w:val="181818"/>
                      <w:sz w:val="12"/>
                    </w:rPr>
                    <w:t>n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,</w:t>
                  </w:r>
                  <w:r>
                    <w:rPr>
                      <w:rFonts w:ascii="Arial"/>
                      <w:color w:val="3D3D3D"/>
                      <w:spacing w:val="7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sz w:val="12"/>
                    </w:rPr>
                    <w:t>bu</w:t>
                  </w:r>
                  <w:r>
                    <w:rPr>
                      <w:rFonts w:ascii="Arial"/>
                      <w:color w:val="3D3D3D"/>
                      <w:w w:val="99"/>
                      <w:sz w:val="12"/>
                    </w:rPr>
                    <w:t>t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8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sz w:val="12"/>
                    </w:rPr>
                    <w:t>i</w:t>
                  </w:r>
                  <w:r>
                    <w:rPr>
                      <w:rFonts w:ascii="Arial"/>
                      <w:color w:val="3D3D3D"/>
                      <w:sz w:val="12"/>
                    </w:rPr>
                    <w:t>s </w:t>
                  </w:r>
                  <w:r>
                    <w:rPr>
                      <w:rFonts w:ascii="Arial"/>
                      <w:color w:val="181818"/>
                      <w:sz w:val="12"/>
                    </w:rPr>
                    <w:t>n</w:t>
                  </w:r>
                  <w:r>
                    <w:rPr>
                      <w:rFonts w:ascii="Arial"/>
                      <w:color w:val="3D3D3D"/>
                      <w:sz w:val="12"/>
                    </w:rPr>
                    <w:t>ow</w:t>
                  </w:r>
                  <w:r>
                    <w:rPr>
                      <w:rFonts w:ascii="Arial"/>
                      <w:color w:val="3D3D3D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sz w:val="12"/>
                    </w:rPr>
                    <w:t>moored </w:t>
                  </w:r>
                  <w:r>
                    <w:rPr>
                      <w:rFonts w:ascii="Arial"/>
                      <w:color w:val="181818"/>
                      <w:spacing w:val="11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sz w:val="12"/>
                    </w:rPr>
                    <w:t>in</w:t>
                  </w:r>
                  <w:r>
                    <w:rPr>
                      <w:rFonts w:ascii="Arial"/>
                      <w:color w:val="181818"/>
                      <w:spacing w:val="-2"/>
                      <w:sz w:val="12"/>
                    </w:rPr>
                    <w:t> </w:t>
                  </w:r>
                  <w:r>
                    <w:rPr>
                      <w:rFonts w:ascii="Arial"/>
                      <w:color w:val="181818"/>
                      <w:sz w:val="12"/>
                    </w:rPr>
                    <w:t>Chelse</w:t>
                  </w:r>
                  <w:r>
                    <w:rPr>
                      <w:rFonts w:ascii="Arial"/>
                      <w:color w:val="3D3D3D"/>
                      <w:sz w:val="12"/>
                    </w:rPr>
                    <w:t>a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  <w:p>
                  <w:pPr>
                    <w:tabs>
                      <w:tab w:pos="1137" w:val="left" w:leader="none"/>
                    </w:tabs>
                    <w:spacing w:before="0"/>
                    <w:ind w:left="74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81818"/>
                      <w:sz w:val="14"/>
                    </w:rPr>
                    <w:t>94</w:t>
                    <w:tab/>
                  </w:r>
                  <w:r>
                    <w:rPr>
                      <w:rFonts w:ascii="Arial"/>
                      <w:color w:val="505050"/>
                      <w:w w:val="99"/>
                      <w:sz w:val="14"/>
                    </w:rPr>
                    <w:t>sailingtoday</w:t>
                  </w:r>
                  <w:r>
                    <w:rPr>
                      <w:rFonts w:ascii="Arial"/>
                      <w:color w:val="666666"/>
                      <w:w w:val="99"/>
                      <w:sz w:val="14"/>
                    </w:rPr>
                    <w:t>.</w:t>
                  </w:r>
                  <w:r>
                    <w:rPr>
                      <w:rFonts w:ascii="Arial"/>
                      <w:color w:val="505050"/>
                      <w:sz w:val="14"/>
                    </w:rPr>
                    <w:t>co</w:t>
                  </w:r>
                  <w:r>
                    <w:rPr>
                      <w:rFonts w:ascii="Arial"/>
                      <w:color w:val="666666"/>
                      <w:w w:val="99"/>
                      <w:sz w:val="14"/>
                    </w:rPr>
                    <w:t>.</w:t>
                  </w:r>
                  <w:r>
                    <w:rPr>
                      <w:rFonts w:ascii="Arial"/>
                      <w:color w:val="3D3D3D"/>
                      <w:sz w:val="14"/>
                    </w:rPr>
                    <w:t>u</w:t>
                  </w:r>
                  <w:r>
                    <w:rPr>
                      <w:rFonts w:ascii="Arial"/>
                      <w:color w:val="505050"/>
                      <w:sz w:val="14"/>
                    </w:rPr>
                    <w:t>k   </w:t>
                  </w:r>
                  <w:r>
                    <w:rPr>
                      <w:rFonts w:ascii="Arial"/>
                      <w:color w:val="505050"/>
                      <w:spacing w:val="4"/>
                      <w:sz w:val="14"/>
                    </w:rPr>
                    <w:t> </w:t>
                  </w:r>
                  <w:r>
                    <w:rPr>
                      <w:rFonts w:ascii="Arial"/>
                      <w:color w:val="181818"/>
                      <w:w w:val="99"/>
                      <w:sz w:val="14"/>
                    </w:rPr>
                    <w:t>MARCH</w:t>
                  </w:r>
                  <w:r>
                    <w:rPr>
                      <w:rFonts w:ascii="Arial"/>
                      <w:color w:val="181818"/>
                      <w:spacing w:val="-1"/>
                      <w:sz w:val="14"/>
                    </w:rPr>
                    <w:t> </w:t>
                  </w:r>
                  <w:r>
                    <w:rPr>
                      <w:rFonts w:ascii="Arial"/>
                      <w:color w:val="181818"/>
                      <w:sz w:val="14"/>
                    </w:rPr>
                    <w:t>2015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-338"/>
          <w:sz w:val="20"/>
          <w:szCs w:val="20"/>
        </w:rPr>
        <w:drawing>
          <wp:inline distT="0" distB="0" distL="0" distR="0">
            <wp:extent cx="7874000" cy="1077772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07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38"/>
          <w:sz w:val="20"/>
          <w:szCs w:val="20"/>
        </w:rPr>
      </w:r>
    </w:p>
    <w:sectPr>
      <w:type w:val="continuous"/>
      <w:pgSz w:w="12400" w:h="1698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lnverhouse.com/" TargetMode="External"/><Relationship Id="rId6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2015-01-30T16:27:49Z</dcterms:created>
  <dcterms:modified xsi:type="dcterms:W3CDTF">2015-01-30T16:27:49Z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2015-01-30T00:00:00Z</vt:filetime>
  </property>
  <property fmtid="{D5CDD505-2E9C-101B-9397-08002B2CF9AE}" pid="3" name="Creator">
    <vt:lpwstr>I.R.I.S.</vt:lpwstr>
  </property>
  <property fmtid="{D5CDD505-2E9C-101B-9397-08002B2CF9AE}" pid="4" name="LastSaved">
    <vt:filetime>2015-01-30T00:00:00Z</vt:filetime>
  </property>
</Properties>
</file>